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EAF" w:rsidRDefault="00371EAF" w:rsidP="00371EAF">
      <w:pPr>
        <w:rPr>
          <w:rFonts w:ascii="Tahoma" w:hAnsi="Tahoma" w:cs="Tahoma"/>
          <w:lang w:bidi="he-IL"/>
        </w:rPr>
      </w:pPr>
    </w:p>
    <w:p w:rsidR="00371EAF" w:rsidRDefault="00A20BC2" w:rsidP="00371EAF">
      <w:pPr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73025</wp:posOffset>
                </wp:positionV>
                <wp:extent cx="0" cy="7493635"/>
                <wp:effectExtent l="14605" t="14605" r="13970" b="16510"/>
                <wp:wrapNone/>
                <wp:docPr id="1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936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65pt,5.75pt" to="86.65pt,5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uEEQIAACo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" strokeweight="1.25pt"/>
            </w:pict>
          </mc:Fallback>
        </mc:AlternateContent>
      </w:r>
      <w:r w:rsidR="00371EAF" w:rsidRPr="00B773A0">
        <w:rPr>
          <w:color w:val="000000"/>
          <w:sz w:val="16"/>
          <w:szCs w:val="16"/>
        </w:rPr>
        <w:tab/>
      </w:r>
      <w:r w:rsidR="00371EAF" w:rsidRPr="00B773A0">
        <w:rPr>
          <w:color w:val="000000"/>
          <w:sz w:val="16"/>
          <w:szCs w:val="16"/>
        </w:rPr>
        <w:tab/>
      </w:r>
    </w:p>
    <w:p w:rsidR="00371EAF" w:rsidRDefault="00371EAF" w:rsidP="00371EAF">
      <w:pPr>
        <w:rPr>
          <w:rFonts w:ascii="Arial" w:hAnsi="Arial" w:cs="Arial"/>
          <w:color w:val="000000"/>
          <w:sz w:val="16"/>
          <w:szCs w:val="16"/>
        </w:rPr>
      </w:pPr>
    </w:p>
    <w:p w:rsidR="00371EAF" w:rsidRDefault="00371EAF" w:rsidP="00371EAF">
      <w:pPr>
        <w:rPr>
          <w:rFonts w:ascii="Arial" w:hAnsi="Arial" w:cs="Arial"/>
          <w:color w:val="000000"/>
          <w:sz w:val="16"/>
          <w:szCs w:val="16"/>
        </w:rPr>
      </w:pPr>
    </w:p>
    <w:p w:rsidR="00371EAF" w:rsidRDefault="00371EAF" w:rsidP="00371EAF">
      <w:pPr>
        <w:rPr>
          <w:rFonts w:ascii="Arial" w:hAnsi="Arial" w:cs="Arial"/>
          <w:color w:val="000000"/>
          <w:sz w:val="16"/>
          <w:szCs w:val="16"/>
        </w:rPr>
      </w:pPr>
    </w:p>
    <w:p w:rsidR="00371EAF" w:rsidRDefault="00371EAF" w:rsidP="00371EAF">
      <w:pPr>
        <w:rPr>
          <w:rFonts w:ascii="Arial" w:hAnsi="Arial" w:cs="Arial"/>
          <w:color w:val="000000"/>
          <w:sz w:val="16"/>
          <w:szCs w:val="16"/>
        </w:rPr>
      </w:pPr>
    </w:p>
    <w:p w:rsidR="00371EAF" w:rsidRDefault="00371EAF" w:rsidP="001D1D3B">
      <w:pPr>
        <w:rPr>
          <w:rFonts w:ascii="Century Schoolbook" w:hAnsi="Century Schoolbook" w:cs="Arial"/>
          <w:b/>
          <w:color w:val="000000"/>
          <w:sz w:val="18"/>
          <w:szCs w:val="18"/>
          <w:u w:val="single"/>
        </w:rPr>
      </w:pPr>
      <w:r w:rsidRPr="00CB095C">
        <w:rPr>
          <w:rFonts w:ascii="Century Schoolbook" w:hAnsi="Century Schoolbook" w:cs="Arial"/>
          <w:b/>
          <w:color w:val="000000"/>
          <w:sz w:val="18"/>
          <w:szCs w:val="18"/>
          <w:u w:val="single"/>
        </w:rPr>
        <w:t>Board</w:t>
      </w:r>
    </w:p>
    <w:p w:rsidR="00905FC1" w:rsidRPr="00CB095C" w:rsidRDefault="00905FC1" w:rsidP="001D1D3B">
      <w:pPr>
        <w:rPr>
          <w:rFonts w:ascii="Century Schoolbook" w:hAnsi="Century Schoolbook" w:cs="Arial"/>
          <w:b/>
          <w:color w:val="000000"/>
          <w:sz w:val="18"/>
          <w:szCs w:val="18"/>
          <w:u w:val="single"/>
        </w:rPr>
      </w:pPr>
    </w:p>
    <w:p w:rsidR="00371EAF" w:rsidRPr="00CB095C" w:rsidRDefault="00371EAF" w:rsidP="00371EAF">
      <w:pPr>
        <w:rPr>
          <w:rFonts w:ascii="Century Schoolbook" w:hAnsi="Century Schoolbook" w:cs="Arial"/>
          <w:color w:val="000000"/>
          <w:sz w:val="18"/>
          <w:szCs w:val="18"/>
        </w:rPr>
      </w:pPr>
    </w:p>
    <w:p w:rsidR="00371EAF" w:rsidRPr="00CB095C" w:rsidRDefault="005025E9" w:rsidP="00371EAF">
      <w:pPr>
        <w:rPr>
          <w:rFonts w:ascii="Century Schoolbook" w:hAnsi="Century Schoolbook" w:cs="Arial"/>
          <w:color w:val="000000"/>
          <w:sz w:val="18"/>
          <w:szCs w:val="18"/>
        </w:rPr>
      </w:pPr>
      <w:r w:rsidRPr="00CB095C">
        <w:rPr>
          <w:rFonts w:ascii="Century Schoolbook" w:hAnsi="Century Schoolbook" w:cs="Arial"/>
          <w:color w:val="000000"/>
          <w:sz w:val="18"/>
          <w:szCs w:val="18"/>
        </w:rPr>
        <w:t>Barry Klein</w:t>
      </w:r>
      <w:r w:rsidR="00371EAF" w:rsidRPr="00CB095C">
        <w:rPr>
          <w:rFonts w:ascii="Century Schoolbook" w:hAnsi="Century Schoolbook" w:cs="Arial"/>
          <w:color w:val="000000"/>
          <w:sz w:val="18"/>
          <w:szCs w:val="18"/>
        </w:rPr>
        <w:t xml:space="preserve">, </w:t>
      </w:r>
    </w:p>
    <w:p w:rsidR="00371EAF" w:rsidRPr="00CB095C" w:rsidRDefault="00371EAF" w:rsidP="00371EAF">
      <w:pPr>
        <w:rPr>
          <w:rFonts w:ascii="Century Schoolbook" w:hAnsi="Century Schoolbook" w:cs="Arial"/>
          <w:i/>
          <w:iCs/>
          <w:color w:val="000000"/>
          <w:sz w:val="18"/>
          <w:szCs w:val="18"/>
        </w:rPr>
      </w:pPr>
      <w:r w:rsidRPr="00CB095C">
        <w:rPr>
          <w:rFonts w:ascii="Century Schoolbook" w:hAnsi="Century Schoolbook" w:cs="Arial"/>
          <w:i/>
          <w:iCs/>
          <w:color w:val="000000"/>
          <w:sz w:val="18"/>
          <w:szCs w:val="18"/>
        </w:rPr>
        <w:t>President</w:t>
      </w:r>
    </w:p>
    <w:p w:rsidR="00371EAF" w:rsidRPr="00CB095C" w:rsidRDefault="00371EAF" w:rsidP="00371EAF">
      <w:pPr>
        <w:rPr>
          <w:rFonts w:ascii="Century Schoolbook" w:hAnsi="Century Schoolbook" w:cs="Arial"/>
          <w:color w:val="000000"/>
          <w:sz w:val="18"/>
          <w:szCs w:val="18"/>
        </w:rPr>
      </w:pPr>
    </w:p>
    <w:p w:rsidR="00371EAF" w:rsidRPr="00CB095C" w:rsidRDefault="005025E9" w:rsidP="00371EAF">
      <w:pPr>
        <w:rPr>
          <w:rFonts w:ascii="Century Schoolbook" w:hAnsi="Century Schoolbook" w:cs="Arial"/>
          <w:color w:val="000000"/>
          <w:sz w:val="18"/>
          <w:szCs w:val="18"/>
        </w:rPr>
      </w:pPr>
      <w:r w:rsidRPr="00CB095C">
        <w:rPr>
          <w:rFonts w:ascii="Century Schoolbook" w:hAnsi="Century Schoolbook" w:cs="Arial"/>
          <w:color w:val="000000"/>
          <w:sz w:val="18"/>
          <w:szCs w:val="18"/>
        </w:rPr>
        <w:t>Jeff Wechsler</w:t>
      </w:r>
      <w:r w:rsidR="00F46D88">
        <w:rPr>
          <w:rFonts w:ascii="Century Schoolbook" w:hAnsi="Century Schoolbook" w:cs="Arial"/>
          <w:color w:val="000000"/>
          <w:sz w:val="18"/>
          <w:szCs w:val="18"/>
        </w:rPr>
        <w:t>,</w:t>
      </w:r>
    </w:p>
    <w:p w:rsidR="00371EAF" w:rsidRPr="00CB095C" w:rsidRDefault="00371EAF" w:rsidP="00371EAF">
      <w:pPr>
        <w:rPr>
          <w:rFonts w:ascii="Century Schoolbook" w:hAnsi="Century Schoolbook" w:cs="Arial"/>
          <w:i/>
          <w:iCs/>
          <w:color w:val="000000"/>
          <w:sz w:val="18"/>
          <w:szCs w:val="18"/>
        </w:rPr>
      </w:pPr>
      <w:r w:rsidRPr="00CB095C">
        <w:rPr>
          <w:rFonts w:ascii="Century Schoolbook" w:hAnsi="Century Schoolbook" w:cs="Arial"/>
          <w:i/>
          <w:iCs/>
          <w:color w:val="000000"/>
          <w:sz w:val="18"/>
          <w:szCs w:val="18"/>
        </w:rPr>
        <w:t>Vice President</w:t>
      </w:r>
    </w:p>
    <w:p w:rsidR="00371EAF" w:rsidRPr="00CB095C" w:rsidRDefault="00371EAF" w:rsidP="00371EAF">
      <w:pPr>
        <w:rPr>
          <w:rFonts w:ascii="Century Schoolbook" w:hAnsi="Century Schoolbook" w:cs="Arial"/>
          <w:color w:val="000000"/>
          <w:sz w:val="18"/>
          <w:szCs w:val="18"/>
        </w:rPr>
      </w:pPr>
    </w:p>
    <w:p w:rsidR="00371EAF" w:rsidRPr="00CB095C" w:rsidRDefault="005025E9" w:rsidP="00371EAF">
      <w:pPr>
        <w:rPr>
          <w:rFonts w:ascii="Century Schoolbook" w:hAnsi="Century Schoolbook" w:cs="Arial"/>
          <w:color w:val="000000"/>
          <w:sz w:val="18"/>
          <w:szCs w:val="18"/>
        </w:rPr>
      </w:pPr>
      <w:r w:rsidRPr="00CB095C">
        <w:rPr>
          <w:rFonts w:ascii="Century Schoolbook" w:hAnsi="Century Schoolbook" w:cs="Arial"/>
          <w:color w:val="000000"/>
          <w:sz w:val="18"/>
          <w:szCs w:val="18"/>
        </w:rPr>
        <w:t xml:space="preserve">David </w:t>
      </w:r>
      <w:proofErr w:type="spellStart"/>
      <w:r w:rsidRPr="00CB095C">
        <w:rPr>
          <w:rFonts w:ascii="Century Schoolbook" w:hAnsi="Century Schoolbook" w:cs="Arial"/>
          <w:color w:val="000000"/>
          <w:sz w:val="18"/>
          <w:szCs w:val="18"/>
        </w:rPr>
        <w:t>Kupferberg</w:t>
      </w:r>
      <w:proofErr w:type="spellEnd"/>
      <w:r w:rsidRPr="00CB095C">
        <w:rPr>
          <w:rFonts w:ascii="Century Schoolbook" w:hAnsi="Century Schoolbook" w:cs="Arial"/>
          <w:color w:val="000000"/>
          <w:sz w:val="18"/>
          <w:szCs w:val="18"/>
        </w:rPr>
        <w:t>,</w:t>
      </w:r>
    </w:p>
    <w:p w:rsidR="005025E9" w:rsidRPr="00CB095C" w:rsidRDefault="005025E9" w:rsidP="00371EAF">
      <w:pPr>
        <w:rPr>
          <w:rFonts w:ascii="Century Schoolbook" w:hAnsi="Century Schoolbook" w:cs="Arial"/>
          <w:color w:val="000000"/>
          <w:sz w:val="18"/>
          <w:szCs w:val="18"/>
        </w:rPr>
      </w:pPr>
      <w:r w:rsidRPr="00CB095C">
        <w:rPr>
          <w:rFonts w:ascii="Century Schoolbook" w:hAnsi="Century Schoolbook" w:cs="Arial"/>
          <w:color w:val="000000"/>
          <w:sz w:val="18"/>
          <w:szCs w:val="18"/>
        </w:rPr>
        <w:t>M.D., MPH</w:t>
      </w:r>
    </w:p>
    <w:p w:rsidR="00371EAF" w:rsidRPr="00CB095C" w:rsidRDefault="00371EAF" w:rsidP="00371EAF">
      <w:pPr>
        <w:rPr>
          <w:rFonts w:ascii="Century Schoolbook" w:hAnsi="Century Schoolbook" w:cs="Arial"/>
          <w:i/>
          <w:iCs/>
          <w:color w:val="000000"/>
          <w:sz w:val="18"/>
          <w:szCs w:val="18"/>
        </w:rPr>
      </w:pPr>
      <w:r w:rsidRPr="00CB095C">
        <w:rPr>
          <w:rFonts w:ascii="Century Schoolbook" w:hAnsi="Century Schoolbook" w:cs="Arial"/>
          <w:i/>
          <w:iCs/>
          <w:color w:val="000000"/>
          <w:sz w:val="18"/>
          <w:szCs w:val="18"/>
        </w:rPr>
        <w:t>Secretary</w:t>
      </w:r>
    </w:p>
    <w:p w:rsidR="00371EAF" w:rsidRPr="00CB095C" w:rsidRDefault="00371EAF" w:rsidP="00371EAF">
      <w:pPr>
        <w:rPr>
          <w:rFonts w:ascii="Century Schoolbook" w:hAnsi="Century Schoolbook" w:cs="Arial"/>
          <w:color w:val="000000"/>
          <w:sz w:val="18"/>
          <w:szCs w:val="18"/>
        </w:rPr>
      </w:pPr>
    </w:p>
    <w:p w:rsidR="00371EAF" w:rsidRPr="00CB095C" w:rsidRDefault="005025E9" w:rsidP="00C8502F">
      <w:pPr>
        <w:rPr>
          <w:rFonts w:ascii="Century Schoolbook" w:hAnsi="Century Schoolbook" w:cs="Arial"/>
          <w:color w:val="000000"/>
          <w:sz w:val="18"/>
          <w:szCs w:val="18"/>
        </w:rPr>
      </w:pPr>
      <w:r w:rsidRPr="00CB095C">
        <w:rPr>
          <w:rFonts w:ascii="Century Schoolbook" w:hAnsi="Century Schoolbook" w:cs="Arial"/>
          <w:color w:val="000000"/>
          <w:sz w:val="18"/>
          <w:szCs w:val="18"/>
        </w:rPr>
        <w:t xml:space="preserve">Craig </w:t>
      </w:r>
      <w:proofErr w:type="spellStart"/>
      <w:r w:rsidRPr="00CB095C">
        <w:rPr>
          <w:rFonts w:ascii="Century Schoolbook" w:hAnsi="Century Schoolbook" w:cs="Arial"/>
          <w:color w:val="000000"/>
          <w:sz w:val="18"/>
          <w:szCs w:val="18"/>
        </w:rPr>
        <w:t>Glasser</w:t>
      </w:r>
      <w:proofErr w:type="spellEnd"/>
      <w:r w:rsidR="00F46D88">
        <w:rPr>
          <w:rFonts w:ascii="Century Schoolbook" w:hAnsi="Century Schoolbook" w:cs="Arial"/>
          <w:color w:val="000000"/>
          <w:sz w:val="18"/>
          <w:szCs w:val="18"/>
        </w:rPr>
        <w:t>,</w:t>
      </w:r>
    </w:p>
    <w:p w:rsidR="00371EAF" w:rsidRPr="00CB095C" w:rsidRDefault="00371EAF" w:rsidP="00371EAF">
      <w:pPr>
        <w:rPr>
          <w:rFonts w:ascii="Century Schoolbook" w:hAnsi="Century Schoolbook" w:cs="Arial"/>
          <w:i/>
          <w:iCs/>
          <w:color w:val="000000"/>
          <w:sz w:val="18"/>
          <w:szCs w:val="18"/>
        </w:rPr>
      </w:pPr>
      <w:r w:rsidRPr="00CB095C">
        <w:rPr>
          <w:rFonts w:ascii="Century Schoolbook" w:hAnsi="Century Schoolbook" w:cs="Arial"/>
          <w:i/>
          <w:iCs/>
          <w:color w:val="000000"/>
          <w:sz w:val="18"/>
          <w:szCs w:val="18"/>
        </w:rPr>
        <w:t>Treasurer</w:t>
      </w:r>
    </w:p>
    <w:p w:rsidR="00371EAF" w:rsidRPr="00CB095C" w:rsidRDefault="00371EAF" w:rsidP="00371EAF">
      <w:pPr>
        <w:rPr>
          <w:rFonts w:ascii="Century Schoolbook" w:hAnsi="Century Schoolbook" w:cs="Arial"/>
          <w:color w:val="000000"/>
          <w:sz w:val="18"/>
          <w:szCs w:val="18"/>
        </w:rPr>
      </w:pPr>
    </w:p>
    <w:p w:rsidR="00371EAF" w:rsidRPr="00CB095C" w:rsidRDefault="005025E9" w:rsidP="00371EAF">
      <w:pPr>
        <w:rPr>
          <w:rFonts w:ascii="Century Schoolbook" w:hAnsi="Century Schoolbook" w:cs="Arial"/>
          <w:color w:val="000000"/>
          <w:sz w:val="18"/>
          <w:szCs w:val="18"/>
        </w:rPr>
      </w:pPr>
      <w:r w:rsidRPr="00CB095C">
        <w:rPr>
          <w:rFonts w:ascii="Century Schoolbook" w:hAnsi="Century Schoolbook" w:cs="Arial"/>
          <w:color w:val="000000"/>
          <w:sz w:val="18"/>
          <w:szCs w:val="18"/>
        </w:rPr>
        <w:t xml:space="preserve">Michael </w:t>
      </w:r>
      <w:proofErr w:type="spellStart"/>
      <w:r w:rsidRPr="00CB095C">
        <w:rPr>
          <w:rFonts w:ascii="Century Schoolbook" w:hAnsi="Century Schoolbook" w:cs="Arial"/>
          <w:color w:val="000000"/>
          <w:sz w:val="18"/>
          <w:szCs w:val="18"/>
        </w:rPr>
        <w:t>Aron</w:t>
      </w:r>
      <w:proofErr w:type="spellEnd"/>
    </w:p>
    <w:p w:rsidR="00371EAF" w:rsidRPr="00CB095C" w:rsidRDefault="00371EAF" w:rsidP="00371EAF">
      <w:pPr>
        <w:rPr>
          <w:rFonts w:ascii="Century Schoolbook" w:hAnsi="Century Schoolbook" w:cs="Arial"/>
          <w:color w:val="000000"/>
          <w:sz w:val="18"/>
          <w:szCs w:val="18"/>
        </w:rPr>
      </w:pPr>
    </w:p>
    <w:p w:rsidR="00371EAF" w:rsidRDefault="005025E9" w:rsidP="003B08AC">
      <w:pPr>
        <w:rPr>
          <w:rFonts w:ascii="Arial" w:hAnsi="Arial" w:cs="Arial"/>
          <w:color w:val="000000"/>
          <w:sz w:val="16"/>
          <w:szCs w:val="16"/>
        </w:rPr>
      </w:pPr>
      <w:r w:rsidRPr="00CB095C">
        <w:rPr>
          <w:rFonts w:ascii="Century Schoolbook" w:hAnsi="Century Schoolbook" w:cs="Arial"/>
          <w:color w:val="000000"/>
          <w:sz w:val="18"/>
          <w:szCs w:val="18"/>
        </w:rPr>
        <w:t>Jeremy Cohen</w:t>
      </w:r>
      <w:r w:rsidR="00371EAF">
        <w:rPr>
          <w:rFonts w:ascii="Arial" w:hAnsi="Arial" w:cs="Arial"/>
          <w:color w:val="000000"/>
          <w:sz w:val="16"/>
          <w:szCs w:val="16"/>
        </w:rPr>
        <w:br w:type="column"/>
      </w:r>
    </w:p>
    <w:p w:rsidR="00371EAF" w:rsidRDefault="00371EAF" w:rsidP="00371EAF">
      <w:pPr>
        <w:rPr>
          <w:rFonts w:ascii="Arial" w:hAnsi="Arial" w:cs="Arial"/>
          <w:color w:val="000000"/>
          <w:sz w:val="16"/>
          <w:szCs w:val="16"/>
        </w:rPr>
      </w:pPr>
    </w:p>
    <w:p w:rsidR="00371EAF" w:rsidRDefault="00B7270C" w:rsidP="00B7270C">
      <w:pPr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MEMBERSHIP FORM</w:t>
      </w:r>
    </w:p>
    <w:p w:rsidR="00B7270C" w:rsidRDefault="00B7270C" w:rsidP="00B7270C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B7270C" w:rsidRDefault="00B7270C" w:rsidP="00B7270C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B7270C" w:rsidRDefault="00B7270C" w:rsidP="00B7270C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NAME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:_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>_________________________________________________________</w:t>
      </w: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EMAIL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:_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>________________________ CELL:____________________________</w:t>
      </w: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SPOUSE’S NAME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:_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>_________________________________________________</w:t>
      </w: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EMAIL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:_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>________________________ CELL:____________________________</w:t>
      </w: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HOME PHONE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:_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>___________________________________________________</w:t>
      </w: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ADDRESS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:_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>______________________________________________________</w:t>
      </w: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CITY, STATE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:_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>__________________  ZIP:_____________________________</w:t>
      </w: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CHILDREN (AGES):________________________________________________</w:t>
      </w: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_________________________________________</w:t>
      </w:r>
      <w:bookmarkStart w:id="0" w:name="_GoBack"/>
      <w:bookmarkEnd w:id="0"/>
      <w:r>
        <w:rPr>
          <w:rFonts w:ascii="Tahoma" w:hAnsi="Tahoma" w:cs="Tahoma"/>
          <w:color w:val="000000"/>
          <w:sz w:val="22"/>
          <w:szCs w:val="22"/>
        </w:rPr>
        <w:t>_______________________</w:t>
      </w: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  <w:r w:rsidRPr="00B7270C">
        <w:rPr>
          <w:rFonts w:ascii="Tahoma" w:hAnsi="Tahoma" w:cs="Tahoma"/>
          <w:b/>
          <w:color w:val="000000"/>
          <w:sz w:val="48"/>
          <w:szCs w:val="22"/>
        </w:rPr>
        <w:t>□</w:t>
      </w:r>
      <w:r>
        <w:rPr>
          <w:rFonts w:ascii="Tahoma" w:hAnsi="Tahoma" w:cs="Tahoma"/>
          <w:b/>
          <w:color w:val="000000"/>
          <w:sz w:val="48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FULL MEMBERSHIP $2500 / YEAR</w:t>
      </w: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  <w:proofErr w:type="gramStart"/>
      <w:r w:rsidRPr="00B7270C">
        <w:rPr>
          <w:rFonts w:ascii="Tahoma" w:hAnsi="Tahoma" w:cs="Tahoma"/>
          <w:b/>
          <w:color w:val="000000"/>
          <w:sz w:val="48"/>
          <w:szCs w:val="22"/>
        </w:rPr>
        <w:t>□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 </w:t>
      </w:r>
      <w:r>
        <w:rPr>
          <w:rFonts w:ascii="Tahoma" w:hAnsi="Tahoma" w:cs="Tahoma"/>
          <w:color w:val="000000"/>
          <w:sz w:val="22"/>
          <w:szCs w:val="22"/>
        </w:rPr>
        <w:t>ASSOCIATE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 xml:space="preserve"> MEMBERSHIP $1250 / YEAR</w:t>
      </w:r>
    </w:p>
    <w:p w:rsidR="00284863" w:rsidRPr="00284863" w:rsidRDefault="00284863" w:rsidP="00284863">
      <w:pPr>
        <w:jc w:val="center"/>
        <w:rPr>
          <w:rFonts w:ascii="Tahoma" w:hAnsi="Tahoma" w:cs="Tahoma"/>
          <w:color w:val="000000"/>
          <w:sz w:val="20"/>
        </w:rPr>
      </w:pPr>
      <w:r w:rsidRPr="00284863">
        <w:rPr>
          <w:rFonts w:ascii="Tahoma" w:hAnsi="Tahoma" w:cs="Tahoma"/>
          <w:color w:val="000000"/>
          <w:sz w:val="20"/>
        </w:rPr>
        <w:t>Send Check included with this application or proceed with Credit Card info below</w:t>
      </w: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CREDIT 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 xml:space="preserve">CARD  </w:t>
      </w:r>
      <w:r w:rsidRPr="00B7270C">
        <w:rPr>
          <w:rFonts w:ascii="Tahoma" w:hAnsi="Tahoma" w:cs="Tahoma"/>
          <w:b/>
          <w:color w:val="000000"/>
          <w:sz w:val="48"/>
          <w:szCs w:val="22"/>
        </w:rPr>
        <w:t>□</w:t>
      </w:r>
      <w:proofErr w:type="gramEnd"/>
      <w:r>
        <w:rPr>
          <w:rFonts w:ascii="Tahoma" w:hAnsi="Tahoma" w:cs="Tahoma"/>
          <w:b/>
          <w:color w:val="000000"/>
          <w:sz w:val="48"/>
          <w:szCs w:val="22"/>
        </w:rPr>
        <w:t xml:space="preserve"> </w:t>
      </w:r>
      <w:r w:rsidRPr="00B7270C">
        <w:rPr>
          <w:rFonts w:ascii="Tahoma" w:hAnsi="Tahoma" w:cs="Tahoma"/>
          <w:color w:val="000000"/>
          <w:sz w:val="22"/>
          <w:szCs w:val="22"/>
        </w:rPr>
        <w:t>VISA</w:t>
      </w:r>
      <w:r>
        <w:rPr>
          <w:rFonts w:ascii="Tahoma" w:hAnsi="Tahoma" w:cs="Tahoma"/>
          <w:b/>
          <w:color w:val="000000"/>
          <w:sz w:val="48"/>
          <w:szCs w:val="22"/>
        </w:rPr>
        <w:t xml:space="preserve"> </w:t>
      </w:r>
      <w:r w:rsidRPr="00B7270C">
        <w:rPr>
          <w:rFonts w:ascii="Tahoma" w:hAnsi="Tahoma" w:cs="Tahoma"/>
          <w:b/>
          <w:color w:val="000000"/>
          <w:sz w:val="48"/>
          <w:szCs w:val="22"/>
        </w:rPr>
        <w:t>□</w:t>
      </w:r>
      <w:r w:rsidRPr="00B7270C">
        <w:rPr>
          <w:rFonts w:ascii="Tahoma" w:hAnsi="Tahoma" w:cs="Tahoma"/>
          <w:color w:val="000000"/>
          <w:sz w:val="22"/>
          <w:szCs w:val="22"/>
        </w:rPr>
        <w:t>MASTERCARD</w:t>
      </w:r>
      <w:r>
        <w:rPr>
          <w:rFonts w:ascii="Tahoma" w:hAnsi="Tahoma" w:cs="Tahoma"/>
          <w:b/>
          <w:color w:val="000000"/>
          <w:sz w:val="48"/>
          <w:szCs w:val="22"/>
        </w:rPr>
        <w:t xml:space="preserve"> </w:t>
      </w:r>
      <w:r w:rsidRPr="00B7270C">
        <w:rPr>
          <w:rFonts w:ascii="Tahoma" w:hAnsi="Tahoma" w:cs="Tahoma"/>
          <w:b/>
          <w:color w:val="000000"/>
          <w:sz w:val="48"/>
          <w:szCs w:val="22"/>
        </w:rPr>
        <w:t>□</w:t>
      </w:r>
      <w:r>
        <w:rPr>
          <w:rFonts w:ascii="Tahoma" w:hAnsi="Tahoma" w:cs="Tahoma"/>
          <w:b/>
          <w:color w:val="000000"/>
          <w:sz w:val="48"/>
          <w:szCs w:val="22"/>
        </w:rPr>
        <w:t xml:space="preserve"> </w:t>
      </w:r>
      <w:r w:rsidRPr="00B7270C">
        <w:rPr>
          <w:rFonts w:ascii="Tahoma" w:hAnsi="Tahoma" w:cs="Tahoma"/>
          <w:color w:val="000000"/>
          <w:sz w:val="22"/>
          <w:szCs w:val="22"/>
        </w:rPr>
        <w:t>AMEX</w:t>
      </w: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NAME ON CARD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:_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>____________________________________________________</w:t>
      </w: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CC #:________________________________________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_  EXP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>: _______/________</w:t>
      </w: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</w:p>
    <w:p w:rsidR="00B7270C" w:rsidRDefault="0072493B" w:rsidP="00B7270C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3 (OR 4 FOR AMEX) DIGIT CODE __________________</w:t>
      </w:r>
    </w:p>
    <w:p w:rsidR="00B7270C" w:rsidRDefault="00B7270C" w:rsidP="00B7270C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BILLING ADDRESS</w:t>
      </w:r>
      <w:r w:rsidR="0072493B">
        <w:rPr>
          <w:rFonts w:ascii="Tahoma" w:hAnsi="Tahoma" w:cs="Tahoma"/>
          <w:color w:val="000000"/>
          <w:sz w:val="22"/>
          <w:szCs w:val="22"/>
        </w:rPr>
        <w:t xml:space="preserve">: </w:t>
      </w:r>
      <w:r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B7270C">
        <w:rPr>
          <w:rFonts w:ascii="Tahoma" w:hAnsi="Tahoma" w:cs="Tahoma"/>
          <w:b/>
          <w:color w:val="000000"/>
          <w:sz w:val="48"/>
          <w:szCs w:val="22"/>
        </w:rPr>
        <w:t>□</w:t>
      </w:r>
      <w:r w:rsidR="0072493B">
        <w:rPr>
          <w:rFonts w:ascii="Tahoma" w:hAnsi="Tahoma" w:cs="Tahoma"/>
          <w:b/>
          <w:color w:val="000000"/>
          <w:sz w:val="48"/>
          <w:szCs w:val="22"/>
        </w:rPr>
        <w:t xml:space="preserve"> </w:t>
      </w:r>
      <w:r w:rsidR="0072493B" w:rsidRPr="0072493B">
        <w:rPr>
          <w:rFonts w:ascii="Tahoma" w:hAnsi="Tahoma" w:cs="Tahoma"/>
          <w:color w:val="000000"/>
          <w:sz w:val="22"/>
          <w:szCs w:val="22"/>
        </w:rPr>
        <w:t>SAME AS ABOVE</w:t>
      </w:r>
      <w:r w:rsidR="0072493B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72493B" w:rsidRDefault="0072493B" w:rsidP="00B7270C">
      <w:pPr>
        <w:rPr>
          <w:rFonts w:ascii="Tahoma" w:hAnsi="Tahoma" w:cs="Tahoma"/>
          <w:color w:val="000000"/>
          <w:sz w:val="22"/>
          <w:szCs w:val="22"/>
        </w:rPr>
      </w:pPr>
    </w:p>
    <w:p w:rsidR="0072493B" w:rsidRDefault="0072493B" w:rsidP="0072493B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ADDRESS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:_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>______________________________________________________</w:t>
      </w:r>
    </w:p>
    <w:p w:rsidR="0072493B" w:rsidRDefault="0072493B" w:rsidP="0072493B">
      <w:pPr>
        <w:rPr>
          <w:rFonts w:ascii="Tahoma" w:hAnsi="Tahoma" w:cs="Tahoma"/>
          <w:color w:val="000000"/>
          <w:sz w:val="22"/>
          <w:szCs w:val="22"/>
        </w:rPr>
      </w:pPr>
    </w:p>
    <w:p w:rsidR="0072493B" w:rsidRDefault="0072493B" w:rsidP="0072493B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CITY, STATE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:_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>__________________  ZIP:_____________________________</w:t>
      </w:r>
    </w:p>
    <w:p w:rsidR="0072493B" w:rsidRDefault="0072493B" w:rsidP="00B7270C">
      <w:pPr>
        <w:rPr>
          <w:rFonts w:ascii="Tahoma" w:hAnsi="Tahoma" w:cs="Tahoma"/>
          <w:color w:val="000000"/>
          <w:sz w:val="22"/>
          <w:szCs w:val="22"/>
        </w:rPr>
      </w:pPr>
    </w:p>
    <w:p w:rsidR="0072493B" w:rsidRPr="00B7270C" w:rsidRDefault="0072493B" w:rsidP="00B7270C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SIGNATURE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:_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>_______________________________ DATE:________________</w:t>
      </w:r>
    </w:p>
    <w:sectPr w:rsidR="0072493B" w:rsidRPr="00B7270C" w:rsidSect="00F065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88" w:right="720" w:bottom="432" w:left="720" w:header="432" w:footer="288" w:gutter="0"/>
      <w:cols w:num="2" w:space="720" w:equalWidth="0">
        <w:col w:w="1710" w:space="594"/>
        <w:col w:w="8496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70C" w:rsidRDefault="00B7270C" w:rsidP="003B08AC">
      <w:r>
        <w:separator/>
      </w:r>
    </w:p>
  </w:endnote>
  <w:endnote w:type="continuationSeparator" w:id="0">
    <w:p w:rsidR="00B7270C" w:rsidRDefault="00B7270C" w:rsidP="003B0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28848C0-9705-481F-908B-AA79AF78A0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D22EF7B9-9CE7-4918-B35B-A0170879D9B4}"/>
    <w:embedBold r:id="rId3" w:fontKey="{7E90A2FF-DC56-4F93-A51E-95EA674F7461}"/>
    <w:embedItalic r:id="rId4" w:fontKey="{AFD534E6-762B-4E43-A243-647E0255C9E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B0A05A6-CE0C-4941-9F25-C740AFD98818}"/>
    <w:embedBold r:id="rId6" w:fontKey="{AF5EB0E7-E368-4FB4-9475-C98F61383D41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02BA280F-51B6-42A8-980D-887F2AB979A2}"/>
    <w:embedBold r:id="rId8" w:fontKey="{EA09D113-57FF-4275-9E63-0B60D01492DC}"/>
    <w:embedItalic r:id="rId9" w:fontKey="{8A237CEE-588D-4D23-9377-D25694DD0EB9}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  <w:embedBold r:id="rId10" w:fontKey="{9F8E0A0E-9821-45AC-B282-C694D3896961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11" w:fontKey="{522C0365-1EE1-4492-952C-E26CCA663B68}"/>
    <w:embedBold r:id="rId12" w:fontKey="{ABE3453D-1D1C-4A7E-B26F-ECB325ACE0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5E651BFD-3420-47DA-8496-DD3309D447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BC2" w:rsidRDefault="00A20B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8AC" w:rsidRDefault="003B08AC" w:rsidP="003B08AC">
    <w:pPr>
      <w:pStyle w:val="Footer"/>
      <w:jc w:val="center"/>
    </w:pPr>
    <w:r>
      <w:t xml:space="preserve">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BC2" w:rsidRDefault="00A20B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70C" w:rsidRDefault="00B7270C" w:rsidP="003B08AC">
      <w:r>
        <w:separator/>
      </w:r>
    </w:p>
  </w:footnote>
  <w:footnote w:type="continuationSeparator" w:id="0">
    <w:p w:rsidR="00B7270C" w:rsidRDefault="00B7270C" w:rsidP="003B08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BC2" w:rsidRDefault="00A20B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8AC" w:rsidRPr="00A20BC2" w:rsidRDefault="00A20BC2" w:rsidP="00F065B1">
    <w:pPr>
      <w:tabs>
        <w:tab w:val="left" w:pos="360"/>
      </w:tabs>
      <w:ind w:left="360"/>
      <w:rPr>
        <w:rFonts w:ascii="Viner Hand ITC" w:hAnsi="Viner Hand ITC"/>
        <w:b/>
        <w:bCs/>
        <w:color w:val="0070C0"/>
        <w:sz w:val="56"/>
        <w:szCs w:val="5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b/>
        <w:bCs/>
        <w:noProof/>
        <w:color w:val="0070C0"/>
        <w:sz w:val="56"/>
        <w:szCs w:val="56"/>
      </w:rPr>
      <mc:AlternateContent>
        <mc:Choice Requires="wpg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28752800</wp:posOffset>
              </wp:positionH>
              <wp:positionV relativeFrom="paragraph">
                <wp:posOffset>28655645</wp:posOffset>
              </wp:positionV>
              <wp:extent cx="732790" cy="741045"/>
              <wp:effectExtent l="0" t="7620" r="635" b="381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2790" cy="741045"/>
                        <a:chOff x="24866405" y="23626525"/>
                        <a:chExt cx="732929" cy="741223"/>
                      </a:xfrm>
                    </wpg:grpSpPr>
                    <wps:wsp>
                      <wps:cNvPr id="3" name="Freeform 2"/>
                      <wps:cNvSpPr>
                        <a:spLocks/>
                      </wps:cNvSpPr>
                      <wps:spPr bwMode="auto">
                        <a:xfrm>
                          <a:off x="25094459" y="23656839"/>
                          <a:ext cx="253828" cy="710909"/>
                        </a:xfrm>
                        <a:custGeom>
                          <a:avLst/>
                          <a:gdLst>
                            <a:gd name="T0" fmla="*/ 271 w 474"/>
                            <a:gd name="T1" fmla="*/ 88 h 1470"/>
                            <a:gd name="T2" fmla="*/ 336 w 474"/>
                            <a:gd name="T3" fmla="*/ 233 h 1470"/>
                            <a:gd name="T4" fmla="*/ 379 w 474"/>
                            <a:gd name="T5" fmla="*/ 390 h 1470"/>
                            <a:gd name="T6" fmla="*/ 411 w 474"/>
                            <a:gd name="T7" fmla="*/ 537 h 1470"/>
                            <a:gd name="T8" fmla="*/ 425 w 474"/>
                            <a:gd name="T9" fmla="*/ 684 h 1470"/>
                            <a:gd name="T10" fmla="*/ 422 w 474"/>
                            <a:gd name="T11" fmla="*/ 819 h 1470"/>
                            <a:gd name="T12" fmla="*/ 406 w 474"/>
                            <a:gd name="T13" fmla="*/ 930 h 1470"/>
                            <a:gd name="T14" fmla="*/ 383 w 474"/>
                            <a:gd name="T15" fmla="*/ 1041 h 1470"/>
                            <a:gd name="T16" fmla="*/ 344 w 474"/>
                            <a:gd name="T17" fmla="*/ 1165 h 1470"/>
                            <a:gd name="T18" fmla="*/ 287 w 474"/>
                            <a:gd name="T19" fmla="*/ 1295 h 1470"/>
                            <a:gd name="T20" fmla="*/ 208 w 474"/>
                            <a:gd name="T21" fmla="*/ 1407 h 1470"/>
                            <a:gd name="T22" fmla="*/ 154 w 474"/>
                            <a:gd name="T23" fmla="*/ 1292 h 1470"/>
                            <a:gd name="T24" fmla="*/ 76 w 474"/>
                            <a:gd name="T25" fmla="*/ 1001 h 1470"/>
                            <a:gd name="T26" fmla="*/ 62 w 474"/>
                            <a:gd name="T27" fmla="*/ 660 h 1470"/>
                            <a:gd name="T28" fmla="*/ 94 w 474"/>
                            <a:gd name="T29" fmla="*/ 340 h 1470"/>
                            <a:gd name="T30" fmla="*/ 121 w 474"/>
                            <a:gd name="T31" fmla="*/ 225 h 1470"/>
                            <a:gd name="T32" fmla="*/ 161 w 474"/>
                            <a:gd name="T33" fmla="*/ 111 h 1470"/>
                            <a:gd name="T34" fmla="*/ 200 w 474"/>
                            <a:gd name="T35" fmla="*/ 36 h 1470"/>
                            <a:gd name="T36" fmla="*/ 193 w 474"/>
                            <a:gd name="T37" fmla="*/ 20 h 1470"/>
                            <a:gd name="T38" fmla="*/ 174 w 474"/>
                            <a:gd name="T39" fmla="*/ 20 h 1470"/>
                            <a:gd name="T40" fmla="*/ 127 w 474"/>
                            <a:gd name="T41" fmla="*/ 91 h 1470"/>
                            <a:gd name="T42" fmla="*/ 81 w 474"/>
                            <a:gd name="T43" fmla="*/ 197 h 1470"/>
                            <a:gd name="T44" fmla="*/ 48 w 474"/>
                            <a:gd name="T45" fmla="*/ 312 h 1470"/>
                            <a:gd name="T46" fmla="*/ 16 w 474"/>
                            <a:gd name="T47" fmla="*/ 482 h 1470"/>
                            <a:gd name="T48" fmla="*/ 2 w 474"/>
                            <a:gd name="T49" fmla="*/ 654 h 1470"/>
                            <a:gd name="T50" fmla="*/ 6 w 474"/>
                            <a:gd name="T51" fmla="*/ 845 h 1470"/>
                            <a:gd name="T52" fmla="*/ 32 w 474"/>
                            <a:gd name="T53" fmla="*/ 1074 h 1470"/>
                            <a:gd name="T54" fmla="*/ 92 w 474"/>
                            <a:gd name="T55" fmla="*/ 1296 h 1470"/>
                            <a:gd name="T56" fmla="*/ 197 w 474"/>
                            <a:gd name="T57" fmla="*/ 1467 h 1470"/>
                            <a:gd name="T58" fmla="*/ 232 w 474"/>
                            <a:gd name="T59" fmla="*/ 1444 h 1470"/>
                            <a:gd name="T60" fmla="*/ 264 w 474"/>
                            <a:gd name="T61" fmla="*/ 1420 h 1470"/>
                            <a:gd name="T62" fmla="*/ 311 w 474"/>
                            <a:gd name="T63" fmla="*/ 1361 h 1470"/>
                            <a:gd name="T64" fmla="*/ 356 w 474"/>
                            <a:gd name="T65" fmla="*/ 1274 h 1470"/>
                            <a:gd name="T66" fmla="*/ 392 w 474"/>
                            <a:gd name="T67" fmla="*/ 1182 h 1470"/>
                            <a:gd name="T68" fmla="*/ 436 w 474"/>
                            <a:gd name="T69" fmla="*/ 1034 h 1470"/>
                            <a:gd name="T70" fmla="*/ 462 w 474"/>
                            <a:gd name="T71" fmla="*/ 883 h 1470"/>
                            <a:gd name="T72" fmla="*/ 474 w 474"/>
                            <a:gd name="T73" fmla="*/ 683 h 1470"/>
                            <a:gd name="T74" fmla="*/ 438 w 474"/>
                            <a:gd name="T75" fmla="*/ 389 h 1470"/>
                            <a:gd name="T76" fmla="*/ 412 w 474"/>
                            <a:gd name="T77" fmla="*/ 297 h 1470"/>
                            <a:gd name="T78" fmla="*/ 380 w 474"/>
                            <a:gd name="T79" fmla="*/ 204 h 1470"/>
                            <a:gd name="T80" fmla="*/ 341 w 474"/>
                            <a:gd name="T81" fmla="*/ 124 h 1470"/>
                            <a:gd name="T82" fmla="*/ 294 w 474"/>
                            <a:gd name="T83" fmla="*/ 59 h 1470"/>
                            <a:gd name="T84" fmla="*/ 231 w 474"/>
                            <a:gd name="T85" fmla="*/ 10 h 1470"/>
                            <a:gd name="T86" fmla="*/ 206 w 474"/>
                            <a:gd name="T87" fmla="*/ 0 h 1470"/>
                            <a:gd name="T88" fmla="*/ 203 w 474"/>
                            <a:gd name="T89" fmla="*/ 1 h 1470"/>
                            <a:gd name="T90" fmla="*/ 205 w 474"/>
                            <a:gd name="T91" fmla="*/ 4 h 1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474" h="1470">
                              <a:moveTo>
                                <a:pt x="205" y="4"/>
                              </a:moveTo>
                              <a:lnTo>
                                <a:pt x="241" y="45"/>
                              </a:lnTo>
                              <a:lnTo>
                                <a:pt x="271" y="88"/>
                              </a:lnTo>
                              <a:lnTo>
                                <a:pt x="297" y="134"/>
                              </a:lnTo>
                              <a:lnTo>
                                <a:pt x="318" y="183"/>
                              </a:lnTo>
                              <a:lnTo>
                                <a:pt x="336" y="233"/>
                              </a:lnTo>
                              <a:lnTo>
                                <a:pt x="352" y="285"/>
                              </a:lnTo>
                              <a:lnTo>
                                <a:pt x="366" y="338"/>
                              </a:lnTo>
                              <a:lnTo>
                                <a:pt x="379" y="390"/>
                              </a:lnTo>
                              <a:lnTo>
                                <a:pt x="390" y="439"/>
                              </a:lnTo>
                              <a:lnTo>
                                <a:pt x="400" y="488"/>
                              </a:lnTo>
                              <a:lnTo>
                                <a:pt x="411" y="537"/>
                              </a:lnTo>
                              <a:lnTo>
                                <a:pt x="418" y="586"/>
                              </a:lnTo>
                              <a:lnTo>
                                <a:pt x="422" y="635"/>
                              </a:lnTo>
                              <a:lnTo>
                                <a:pt x="425" y="684"/>
                              </a:lnTo>
                              <a:lnTo>
                                <a:pt x="426" y="733"/>
                              </a:lnTo>
                              <a:lnTo>
                                <a:pt x="425" y="782"/>
                              </a:lnTo>
                              <a:lnTo>
                                <a:pt x="422" y="819"/>
                              </a:lnTo>
                              <a:lnTo>
                                <a:pt x="418" y="857"/>
                              </a:lnTo>
                              <a:lnTo>
                                <a:pt x="412" y="893"/>
                              </a:lnTo>
                              <a:lnTo>
                                <a:pt x="406" y="930"/>
                              </a:lnTo>
                              <a:lnTo>
                                <a:pt x="399" y="968"/>
                              </a:lnTo>
                              <a:lnTo>
                                <a:pt x="392" y="1004"/>
                              </a:lnTo>
                              <a:lnTo>
                                <a:pt x="383" y="1041"/>
                              </a:lnTo>
                              <a:lnTo>
                                <a:pt x="373" y="1079"/>
                              </a:lnTo>
                              <a:lnTo>
                                <a:pt x="360" y="1122"/>
                              </a:lnTo>
                              <a:lnTo>
                                <a:pt x="344" y="1165"/>
                              </a:lnTo>
                              <a:lnTo>
                                <a:pt x="327" y="1210"/>
                              </a:lnTo>
                              <a:lnTo>
                                <a:pt x="308" y="1253"/>
                              </a:lnTo>
                              <a:lnTo>
                                <a:pt x="287" y="1295"/>
                              </a:lnTo>
                              <a:lnTo>
                                <a:pt x="262" y="1335"/>
                              </a:lnTo>
                              <a:lnTo>
                                <a:pt x="236" y="1372"/>
                              </a:lnTo>
                              <a:lnTo>
                                <a:pt x="208" y="1407"/>
                              </a:lnTo>
                              <a:lnTo>
                                <a:pt x="199" y="1394"/>
                              </a:lnTo>
                              <a:lnTo>
                                <a:pt x="180" y="1355"/>
                              </a:lnTo>
                              <a:lnTo>
                                <a:pt x="154" y="1292"/>
                              </a:lnTo>
                              <a:lnTo>
                                <a:pt x="125" y="1208"/>
                              </a:lnTo>
                              <a:lnTo>
                                <a:pt x="98" y="1110"/>
                              </a:lnTo>
                              <a:lnTo>
                                <a:pt x="76" y="1001"/>
                              </a:lnTo>
                              <a:lnTo>
                                <a:pt x="62" y="886"/>
                              </a:lnTo>
                              <a:lnTo>
                                <a:pt x="59" y="766"/>
                              </a:lnTo>
                              <a:lnTo>
                                <a:pt x="62" y="660"/>
                              </a:lnTo>
                              <a:lnTo>
                                <a:pt x="66" y="553"/>
                              </a:lnTo>
                              <a:lnTo>
                                <a:pt x="76" y="448"/>
                              </a:lnTo>
                              <a:lnTo>
                                <a:pt x="94" y="340"/>
                              </a:lnTo>
                              <a:lnTo>
                                <a:pt x="102" y="301"/>
                              </a:lnTo>
                              <a:lnTo>
                                <a:pt x="111" y="264"/>
                              </a:lnTo>
                              <a:lnTo>
                                <a:pt x="121" y="225"/>
                              </a:lnTo>
                              <a:lnTo>
                                <a:pt x="133" y="186"/>
                              </a:lnTo>
                              <a:lnTo>
                                <a:pt x="146" y="147"/>
                              </a:lnTo>
                              <a:lnTo>
                                <a:pt x="161" y="111"/>
                              </a:lnTo>
                              <a:lnTo>
                                <a:pt x="179" y="75"/>
                              </a:lnTo>
                              <a:lnTo>
                                <a:pt x="197" y="42"/>
                              </a:lnTo>
                              <a:lnTo>
                                <a:pt x="200" y="36"/>
                              </a:lnTo>
                              <a:lnTo>
                                <a:pt x="200" y="30"/>
                              </a:lnTo>
                              <a:lnTo>
                                <a:pt x="197" y="24"/>
                              </a:lnTo>
                              <a:lnTo>
                                <a:pt x="193" y="20"/>
                              </a:lnTo>
                              <a:lnTo>
                                <a:pt x="187" y="17"/>
                              </a:lnTo>
                              <a:lnTo>
                                <a:pt x="182" y="17"/>
                              </a:lnTo>
                              <a:lnTo>
                                <a:pt x="174" y="20"/>
                              </a:lnTo>
                              <a:lnTo>
                                <a:pt x="170" y="24"/>
                              </a:lnTo>
                              <a:lnTo>
                                <a:pt x="147" y="56"/>
                              </a:lnTo>
                              <a:lnTo>
                                <a:pt x="127" y="91"/>
                              </a:lnTo>
                              <a:lnTo>
                                <a:pt x="110" y="125"/>
                              </a:lnTo>
                              <a:lnTo>
                                <a:pt x="94" y="160"/>
                              </a:lnTo>
                              <a:lnTo>
                                <a:pt x="81" y="197"/>
                              </a:lnTo>
                              <a:lnTo>
                                <a:pt x="68" y="235"/>
                              </a:lnTo>
                              <a:lnTo>
                                <a:pt x="58" y="274"/>
                              </a:lnTo>
                              <a:lnTo>
                                <a:pt x="48" y="312"/>
                              </a:lnTo>
                              <a:lnTo>
                                <a:pt x="36" y="369"/>
                              </a:lnTo>
                              <a:lnTo>
                                <a:pt x="26" y="425"/>
                              </a:lnTo>
                              <a:lnTo>
                                <a:pt x="16" y="482"/>
                              </a:lnTo>
                              <a:lnTo>
                                <a:pt x="10" y="540"/>
                              </a:lnTo>
                              <a:lnTo>
                                <a:pt x="4" y="598"/>
                              </a:lnTo>
                              <a:lnTo>
                                <a:pt x="2" y="654"/>
                              </a:lnTo>
                              <a:lnTo>
                                <a:pt x="0" y="710"/>
                              </a:lnTo>
                              <a:lnTo>
                                <a:pt x="2" y="765"/>
                              </a:lnTo>
                              <a:lnTo>
                                <a:pt x="6" y="845"/>
                              </a:lnTo>
                              <a:lnTo>
                                <a:pt x="12" y="923"/>
                              </a:lnTo>
                              <a:lnTo>
                                <a:pt x="20" y="999"/>
                              </a:lnTo>
                              <a:lnTo>
                                <a:pt x="32" y="1074"/>
                              </a:lnTo>
                              <a:lnTo>
                                <a:pt x="48" y="1148"/>
                              </a:lnTo>
                              <a:lnTo>
                                <a:pt x="68" y="1221"/>
                              </a:lnTo>
                              <a:lnTo>
                                <a:pt x="92" y="1296"/>
                              </a:lnTo>
                              <a:lnTo>
                                <a:pt x="123" y="1371"/>
                              </a:lnTo>
                              <a:lnTo>
                                <a:pt x="190" y="1470"/>
                              </a:lnTo>
                              <a:lnTo>
                                <a:pt x="197" y="1467"/>
                              </a:lnTo>
                              <a:lnTo>
                                <a:pt x="208" y="1460"/>
                              </a:lnTo>
                              <a:lnTo>
                                <a:pt x="219" y="1453"/>
                              </a:lnTo>
                              <a:lnTo>
                                <a:pt x="232" y="1444"/>
                              </a:lnTo>
                              <a:lnTo>
                                <a:pt x="244" y="1436"/>
                              </a:lnTo>
                              <a:lnTo>
                                <a:pt x="255" y="1427"/>
                              </a:lnTo>
                              <a:lnTo>
                                <a:pt x="264" y="1420"/>
                              </a:lnTo>
                              <a:lnTo>
                                <a:pt x="269" y="1414"/>
                              </a:lnTo>
                              <a:lnTo>
                                <a:pt x="292" y="1387"/>
                              </a:lnTo>
                              <a:lnTo>
                                <a:pt x="311" y="1361"/>
                              </a:lnTo>
                              <a:lnTo>
                                <a:pt x="328" y="1332"/>
                              </a:lnTo>
                              <a:lnTo>
                                <a:pt x="343" y="1305"/>
                              </a:lnTo>
                              <a:lnTo>
                                <a:pt x="356" y="1274"/>
                              </a:lnTo>
                              <a:lnTo>
                                <a:pt x="367" y="1246"/>
                              </a:lnTo>
                              <a:lnTo>
                                <a:pt x="380" y="1214"/>
                              </a:lnTo>
                              <a:lnTo>
                                <a:pt x="392" y="1182"/>
                              </a:lnTo>
                              <a:lnTo>
                                <a:pt x="409" y="1133"/>
                              </a:lnTo>
                              <a:lnTo>
                                <a:pt x="424" y="1084"/>
                              </a:lnTo>
                              <a:lnTo>
                                <a:pt x="436" y="1034"/>
                              </a:lnTo>
                              <a:lnTo>
                                <a:pt x="447" y="984"/>
                              </a:lnTo>
                              <a:lnTo>
                                <a:pt x="455" y="935"/>
                              </a:lnTo>
                              <a:lnTo>
                                <a:pt x="462" y="883"/>
                              </a:lnTo>
                              <a:lnTo>
                                <a:pt x="468" y="832"/>
                              </a:lnTo>
                              <a:lnTo>
                                <a:pt x="471" y="782"/>
                              </a:lnTo>
                              <a:lnTo>
                                <a:pt x="474" y="683"/>
                              </a:lnTo>
                              <a:lnTo>
                                <a:pt x="471" y="585"/>
                              </a:lnTo>
                              <a:lnTo>
                                <a:pt x="460" y="488"/>
                              </a:lnTo>
                              <a:lnTo>
                                <a:pt x="438" y="389"/>
                              </a:lnTo>
                              <a:lnTo>
                                <a:pt x="431" y="359"/>
                              </a:lnTo>
                              <a:lnTo>
                                <a:pt x="422" y="327"/>
                              </a:lnTo>
                              <a:lnTo>
                                <a:pt x="412" y="297"/>
                              </a:lnTo>
                              <a:lnTo>
                                <a:pt x="403" y="265"/>
                              </a:lnTo>
                              <a:lnTo>
                                <a:pt x="392" y="235"/>
                              </a:lnTo>
                              <a:lnTo>
                                <a:pt x="380" y="204"/>
                              </a:lnTo>
                              <a:lnTo>
                                <a:pt x="367" y="176"/>
                              </a:lnTo>
                              <a:lnTo>
                                <a:pt x="354" y="147"/>
                              </a:lnTo>
                              <a:lnTo>
                                <a:pt x="341" y="124"/>
                              </a:lnTo>
                              <a:lnTo>
                                <a:pt x="328" y="102"/>
                              </a:lnTo>
                              <a:lnTo>
                                <a:pt x="311" y="79"/>
                              </a:lnTo>
                              <a:lnTo>
                                <a:pt x="294" y="59"/>
                              </a:lnTo>
                              <a:lnTo>
                                <a:pt x="275" y="40"/>
                              </a:lnTo>
                              <a:lnTo>
                                <a:pt x="254" y="24"/>
                              </a:lnTo>
                              <a:lnTo>
                                <a:pt x="231" y="10"/>
                              </a:lnTo>
                              <a:lnTo>
                                <a:pt x="208" y="0"/>
                              </a:lnTo>
                              <a:lnTo>
                                <a:pt x="206" y="0"/>
                              </a:lnTo>
                              <a:lnTo>
                                <a:pt x="205" y="0"/>
                              </a:lnTo>
                              <a:lnTo>
                                <a:pt x="203" y="0"/>
                              </a:lnTo>
                              <a:lnTo>
                                <a:pt x="203" y="1"/>
                              </a:lnTo>
                              <a:lnTo>
                                <a:pt x="203" y="3"/>
                              </a:lnTo>
                              <a:lnTo>
                                <a:pt x="205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24929270" y="23838694"/>
                          <a:ext cx="670064" cy="408123"/>
                        </a:xfrm>
                        <a:custGeom>
                          <a:avLst/>
                          <a:gdLst>
                            <a:gd name="T0" fmla="*/ 70 w 1250"/>
                            <a:gd name="T1" fmla="*/ 677 h 844"/>
                            <a:gd name="T2" fmla="*/ 202 w 1250"/>
                            <a:gd name="T3" fmla="*/ 509 h 844"/>
                            <a:gd name="T4" fmla="*/ 293 w 1250"/>
                            <a:gd name="T5" fmla="*/ 415 h 844"/>
                            <a:gd name="T6" fmla="*/ 365 w 1250"/>
                            <a:gd name="T7" fmla="*/ 347 h 844"/>
                            <a:gd name="T8" fmla="*/ 441 w 1250"/>
                            <a:gd name="T9" fmla="*/ 287 h 844"/>
                            <a:gd name="T10" fmla="*/ 523 w 1250"/>
                            <a:gd name="T11" fmla="*/ 232 h 844"/>
                            <a:gd name="T12" fmla="*/ 595 w 1250"/>
                            <a:gd name="T13" fmla="*/ 193 h 844"/>
                            <a:gd name="T14" fmla="*/ 661 w 1250"/>
                            <a:gd name="T15" fmla="*/ 162 h 844"/>
                            <a:gd name="T16" fmla="*/ 732 w 1250"/>
                            <a:gd name="T17" fmla="*/ 133 h 844"/>
                            <a:gd name="T18" fmla="*/ 803 w 1250"/>
                            <a:gd name="T19" fmla="*/ 107 h 844"/>
                            <a:gd name="T20" fmla="*/ 887 w 1250"/>
                            <a:gd name="T21" fmla="*/ 82 h 844"/>
                            <a:gd name="T22" fmla="*/ 980 w 1250"/>
                            <a:gd name="T23" fmla="*/ 64 h 844"/>
                            <a:gd name="T24" fmla="*/ 1075 w 1250"/>
                            <a:gd name="T25" fmla="*/ 55 h 844"/>
                            <a:gd name="T26" fmla="*/ 1167 w 1250"/>
                            <a:gd name="T27" fmla="*/ 59 h 844"/>
                            <a:gd name="T28" fmla="*/ 1174 w 1250"/>
                            <a:gd name="T29" fmla="*/ 92 h 844"/>
                            <a:gd name="T30" fmla="*/ 1095 w 1250"/>
                            <a:gd name="T31" fmla="*/ 202 h 844"/>
                            <a:gd name="T32" fmla="*/ 961 w 1250"/>
                            <a:gd name="T33" fmla="*/ 353 h 844"/>
                            <a:gd name="T34" fmla="*/ 781 w 1250"/>
                            <a:gd name="T35" fmla="*/ 501 h 844"/>
                            <a:gd name="T36" fmla="*/ 661 w 1250"/>
                            <a:gd name="T37" fmla="*/ 575 h 844"/>
                            <a:gd name="T38" fmla="*/ 569 w 1250"/>
                            <a:gd name="T39" fmla="*/ 630 h 844"/>
                            <a:gd name="T40" fmla="*/ 476 w 1250"/>
                            <a:gd name="T41" fmla="*/ 680 h 844"/>
                            <a:gd name="T42" fmla="*/ 378 w 1250"/>
                            <a:gd name="T43" fmla="*/ 726 h 844"/>
                            <a:gd name="T44" fmla="*/ 297 w 1250"/>
                            <a:gd name="T45" fmla="*/ 756 h 844"/>
                            <a:gd name="T46" fmla="*/ 221 w 1250"/>
                            <a:gd name="T47" fmla="*/ 781 h 844"/>
                            <a:gd name="T48" fmla="*/ 143 w 1250"/>
                            <a:gd name="T49" fmla="*/ 799 h 844"/>
                            <a:gd name="T50" fmla="*/ 65 w 1250"/>
                            <a:gd name="T51" fmla="*/ 810 h 844"/>
                            <a:gd name="T52" fmla="*/ 31 w 1250"/>
                            <a:gd name="T53" fmla="*/ 820 h 844"/>
                            <a:gd name="T54" fmla="*/ 39 w 1250"/>
                            <a:gd name="T55" fmla="*/ 841 h 844"/>
                            <a:gd name="T56" fmla="*/ 104 w 1250"/>
                            <a:gd name="T57" fmla="*/ 844 h 844"/>
                            <a:gd name="T58" fmla="*/ 182 w 1250"/>
                            <a:gd name="T59" fmla="*/ 837 h 844"/>
                            <a:gd name="T60" fmla="*/ 260 w 1250"/>
                            <a:gd name="T61" fmla="*/ 820 h 844"/>
                            <a:gd name="T62" fmla="*/ 336 w 1250"/>
                            <a:gd name="T63" fmla="*/ 797 h 844"/>
                            <a:gd name="T64" fmla="*/ 434 w 1250"/>
                            <a:gd name="T65" fmla="*/ 758 h 844"/>
                            <a:gd name="T66" fmla="*/ 540 w 1250"/>
                            <a:gd name="T67" fmla="*/ 712 h 844"/>
                            <a:gd name="T68" fmla="*/ 643 w 1250"/>
                            <a:gd name="T69" fmla="*/ 657 h 844"/>
                            <a:gd name="T70" fmla="*/ 738 w 1250"/>
                            <a:gd name="T71" fmla="*/ 598 h 844"/>
                            <a:gd name="T72" fmla="*/ 857 w 1250"/>
                            <a:gd name="T73" fmla="*/ 510 h 844"/>
                            <a:gd name="T74" fmla="*/ 978 w 1250"/>
                            <a:gd name="T75" fmla="*/ 411 h 844"/>
                            <a:gd name="T76" fmla="*/ 1088 w 1250"/>
                            <a:gd name="T77" fmla="*/ 300 h 844"/>
                            <a:gd name="T78" fmla="*/ 1187 w 1250"/>
                            <a:gd name="T79" fmla="*/ 176 h 844"/>
                            <a:gd name="T80" fmla="*/ 1233 w 1250"/>
                            <a:gd name="T81" fmla="*/ 32 h 844"/>
                            <a:gd name="T82" fmla="*/ 1180 w 1250"/>
                            <a:gd name="T83" fmla="*/ 12 h 844"/>
                            <a:gd name="T84" fmla="*/ 1125 w 1250"/>
                            <a:gd name="T85" fmla="*/ 2 h 844"/>
                            <a:gd name="T86" fmla="*/ 1060 w 1250"/>
                            <a:gd name="T87" fmla="*/ 2 h 844"/>
                            <a:gd name="T88" fmla="*/ 997 w 1250"/>
                            <a:gd name="T89" fmla="*/ 9 h 844"/>
                            <a:gd name="T90" fmla="*/ 932 w 1250"/>
                            <a:gd name="T91" fmla="*/ 22 h 844"/>
                            <a:gd name="T92" fmla="*/ 849 w 1250"/>
                            <a:gd name="T93" fmla="*/ 41 h 844"/>
                            <a:gd name="T94" fmla="*/ 751 w 1250"/>
                            <a:gd name="T95" fmla="*/ 72 h 844"/>
                            <a:gd name="T96" fmla="*/ 656 w 1250"/>
                            <a:gd name="T97" fmla="*/ 110 h 844"/>
                            <a:gd name="T98" fmla="*/ 565 w 1250"/>
                            <a:gd name="T99" fmla="*/ 154 h 844"/>
                            <a:gd name="T100" fmla="*/ 477 w 1250"/>
                            <a:gd name="T101" fmla="*/ 205 h 844"/>
                            <a:gd name="T102" fmla="*/ 394 w 1250"/>
                            <a:gd name="T103" fmla="*/ 258 h 844"/>
                            <a:gd name="T104" fmla="*/ 316 w 1250"/>
                            <a:gd name="T105" fmla="*/ 317 h 844"/>
                            <a:gd name="T106" fmla="*/ 242 w 1250"/>
                            <a:gd name="T107" fmla="*/ 383 h 844"/>
                            <a:gd name="T108" fmla="*/ 163 w 1250"/>
                            <a:gd name="T109" fmla="*/ 467 h 844"/>
                            <a:gd name="T110" fmla="*/ 83 w 1250"/>
                            <a:gd name="T111" fmla="*/ 569 h 844"/>
                            <a:gd name="T112" fmla="*/ 25 w 1250"/>
                            <a:gd name="T113" fmla="*/ 668 h 844"/>
                            <a:gd name="T114" fmla="*/ 0 w 1250"/>
                            <a:gd name="T115" fmla="*/ 774 h 844"/>
                            <a:gd name="T116" fmla="*/ 6 w 1250"/>
                            <a:gd name="T117" fmla="*/ 827 h 844"/>
                            <a:gd name="T118" fmla="*/ 9 w 1250"/>
                            <a:gd name="T119" fmla="*/ 825 h 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1250" h="844">
                              <a:moveTo>
                                <a:pt x="11" y="824"/>
                              </a:moveTo>
                              <a:lnTo>
                                <a:pt x="23" y="772"/>
                              </a:lnTo>
                              <a:lnTo>
                                <a:pt x="44" y="723"/>
                              </a:lnTo>
                              <a:lnTo>
                                <a:pt x="70" y="677"/>
                              </a:lnTo>
                              <a:lnTo>
                                <a:pt x="98" y="632"/>
                              </a:lnTo>
                              <a:lnTo>
                                <a:pt x="131" y="589"/>
                              </a:lnTo>
                              <a:lnTo>
                                <a:pt x="166" y="547"/>
                              </a:lnTo>
                              <a:lnTo>
                                <a:pt x="202" y="509"/>
                              </a:lnTo>
                              <a:lnTo>
                                <a:pt x="239" y="468"/>
                              </a:lnTo>
                              <a:lnTo>
                                <a:pt x="257" y="451"/>
                              </a:lnTo>
                              <a:lnTo>
                                <a:pt x="274" y="432"/>
                              </a:lnTo>
                              <a:lnTo>
                                <a:pt x="293" y="415"/>
                              </a:lnTo>
                              <a:lnTo>
                                <a:pt x="310" y="398"/>
                              </a:lnTo>
                              <a:lnTo>
                                <a:pt x="329" y="380"/>
                              </a:lnTo>
                              <a:lnTo>
                                <a:pt x="347" y="365"/>
                              </a:lnTo>
                              <a:lnTo>
                                <a:pt x="365" y="347"/>
                              </a:lnTo>
                              <a:lnTo>
                                <a:pt x="383" y="331"/>
                              </a:lnTo>
                              <a:lnTo>
                                <a:pt x="404" y="316"/>
                              </a:lnTo>
                              <a:lnTo>
                                <a:pt x="422" y="301"/>
                              </a:lnTo>
                              <a:lnTo>
                                <a:pt x="441" y="287"/>
                              </a:lnTo>
                              <a:lnTo>
                                <a:pt x="461" y="272"/>
                              </a:lnTo>
                              <a:lnTo>
                                <a:pt x="481" y="258"/>
                              </a:lnTo>
                              <a:lnTo>
                                <a:pt x="503" y="245"/>
                              </a:lnTo>
                              <a:lnTo>
                                <a:pt x="523" y="232"/>
                              </a:lnTo>
                              <a:lnTo>
                                <a:pt x="545" y="219"/>
                              </a:lnTo>
                              <a:lnTo>
                                <a:pt x="561" y="210"/>
                              </a:lnTo>
                              <a:lnTo>
                                <a:pt x="578" y="202"/>
                              </a:lnTo>
                              <a:lnTo>
                                <a:pt x="595" y="193"/>
                              </a:lnTo>
                              <a:lnTo>
                                <a:pt x="611" y="185"/>
                              </a:lnTo>
                              <a:lnTo>
                                <a:pt x="628" y="176"/>
                              </a:lnTo>
                              <a:lnTo>
                                <a:pt x="646" y="169"/>
                              </a:lnTo>
                              <a:lnTo>
                                <a:pt x="661" y="162"/>
                              </a:lnTo>
                              <a:lnTo>
                                <a:pt x="679" y="153"/>
                              </a:lnTo>
                              <a:lnTo>
                                <a:pt x="696" y="147"/>
                              </a:lnTo>
                              <a:lnTo>
                                <a:pt x="713" y="140"/>
                              </a:lnTo>
                              <a:lnTo>
                                <a:pt x="732" y="133"/>
                              </a:lnTo>
                              <a:lnTo>
                                <a:pt x="749" y="126"/>
                              </a:lnTo>
                              <a:lnTo>
                                <a:pt x="767" y="120"/>
                              </a:lnTo>
                              <a:lnTo>
                                <a:pt x="785" y="113"/>
                              </a:lnTo>
                              <a:lnTo>
                                <a:pt x="803" y="107"/>
                              </a:lnTo>
                              <a:lnTo>
                                <a:pt x="821" y="101"/>
                              </a:lnTo>
                              <a:lnTo>
                                <a:pt x="843" y="94"/>
                              </a:lnTo>
                              <a:lnTo>
                                <a:pt x="864" y="88"/>
                              </a:lnTo>
                              <a:lnTo>
                                <a:pt x="887" y="82"/>
                              </a:lnTo>
                              <a:lnTo>
                                <a:pt x="911" y="77"/>
                              </a:lnTo>
                              <a:lnTo>
                                <a:pt x="934" y="72"/>
                              </a:lnTo>
                              <a:lnTo>
                                <a:pt x="957" y="68"/>
                              </a:lnTo>
                              <a:lnTo>
                                <a:pt x="980" y="64"/>
                              </a:lnTo>
                              <a:lnTo>
                                <a:pt x="1004" y="61"/>
                              </a:lnTo>
                              <a:lnTo>
                                <a:pt x="1027" y="58"/>
                              </a:lnTo>
                              <a:lnTo>
                                <a:pt x="1052" y="56"/>
                              </a:lnTo>
                              <a:lnTo>
                                <a:pt x="1075" y="55"/>
                              </a:lnTo>
                              <a:lnTo>
                                <a:pt x="1098" y="55"/>
                              </a:lnTo>
                              <a:lnTo>
                                <a:pt x="1121" y="55"/>
                              </a:lnTo>
                              <a:lnTo>
                                <a:pt x="1144" y="56"/>
                              </a:lnTo>
                              <a:lnTo>
                                <a:pt x="1167" y="59"/>
                              </a:lnTo>
                              <a:lnTo>
                                <a:pt x="1188" y="62"/>
                              </a:lnTo>
                              <a:lnTo>
                                <a:pt x="1188" y="66"/>
                              </a:lnTo>
                              <a:lnTo>
                                <a:pt x="1183" y="77"/>
                              </a:lnTo>
                              <a:lnTo>
                                <a:pt x="1174" y="92"/>
                              </a:lnTo>
                              <a:lnTo>
                                <a:pt x="1160" y="114"/>
                              </a:lnTo>
                              <a:lnTo>
                                <a:pt x="1142" y="140"/>
                              </a:lnTo>
                              <a:lnTo>
                                <a:pt x="1121" y="169"/>
                              </a:lnTo>
                              <a:lnTo>
                                <a:pt x="1095" y="202"/>
                              </a:lnTo>
                              <a:lnTo>
                                <a:pt x="1066" y="238"/>
                              </a:lnTo>
                              <a:lnTo>
                                <a:pt x="1034" y="275"/>
                              </a:lnTo>
                              <a:lnTo>
                                <a:pt x="998" y="314"/>
                              </a:lnTo>
                              <a:lnTo>
                                <a:pt x="961" y="353"/>
                              </a:lnTo>
                              <a:lnTo>
                                <a:pt x="919" y="392"/>
                              </a:lnTo>
                              <a:lnTo>
                                <a:pt x="876" y="429"/>
                              </a:lnTo>
                              <a:lnTo>
                                <a:pt x="830" y="467"/>
                              </a:lnTo>
                              <a:lnTo>
                                <a:pt x="781" y="501"/>
                              </a:lnTo>
                              <a:lnTo>
                                <a:pt x="731" y="533"/>
                              </a:lnTo>
                              <a:lnTo>
                                <a:pt x="707" y="547"/>
                              </a:lnTo>
                              <a:lnTo>
                                <a:pt x="684" y="560"/>
                              </a:lnTo>
                              <a:lnTo>
                                <a:pt x="661" y="575"/>
                              </a:lnTo>
                              <a:lnTo>
                                <a:pt x="638" y="588"/>
                              </a:lnTo>
                              <a:lnTo>
                                <a:pt x="615" y="602"/>
                              </a:lnTo>
                              <a:lnTo>
                                <a:pt x="592" y="615"/>
                              </a:lnTo>
                              <a:lnTo>
                                <a:pt x="569" y="630"/>
                              </a:lnTo>
                              <a:lnTo>
                                <a:pt x="546" y="642"/>
                              </a:lnTo>
                              <a:lnTo>
                                <a:pt x="523" y="655"/>
                              </a:lnTo>
                              <a:lnTo>
                                <a:pt x="500" y="668"/>
                              </a:lnTo>
                              <a:lnTo>
                                <a:pt x="476" y="680"/>
                              </a:lnTo>
                              <a:lnTo>
                                <a:pt x="453" y="693"/>
                              </a:lnTo>
                              <a:lnTo>
                                <a:pt x="428" y="704"/>
                              </a:lnTo>
                              <a:lnTo>
                                <a:pt x="402" y="714"/>
                              </a:lnTo>
                              <a:lnTo>
                                <a:pt x="378" y="726"/>
                              </a:lnTo>
                              <a:lnTo>
                                <a:pt x="352" y="736"/>
                              </a:lnTo>
                              <a:lnTo>
                                <a:pt x="333" y="743"/>
                              </a:lnTo>
                              <a:lnTo>
                                <a:pt x="316" y="749"/>
                              </a:lnTo>
                              <a:lnTo>
                                <a:pt x="297" y="756"/>
                              </a:lnTo>
                              <a:lnTo>
                                <a:pt x="277" y="763"/>
                              </a:lnTo>
                              <a:lnTo>
                                <a:pt x="258" y="769"/>
                              </a:lnTo>
                              <a:lnTo>
                                <a:pt x="239" y="775"/>
                              </a:lnTo>
                              <a:lnTo>
                                <a:pt x="221" y="781"/>
                              </a:lnTo>
                              <a:lnTo>
                                <a:pt x="201" y="786"/>
                              </a:lnTo>
                              <a:lnTo>
                                <a:pt x="182" y="791"/>
                              </a:lnTo>
                              <a:lnTo>
                                <a:pt x="162" y="795"/>
                              </a:lnTo>
                              <a:lnTo>
                                <a:pt x="143" y="799"/>
                              </a:lnTo>
                              <a:lnTo>
                                <a:pt x="123" y="804"/>
                              </a:lnTo>
                              <a:lnTo>
                                <a:pt x="104" y="805"/>
                              </a:lnTo>
                              <a:lnTo>
                                <a:pt x="84" y="808"/>
                              </a:lnTo>
                              <a:lnTo>
                                <a:pt x="65" y="810"/>
                              </a:lnTo>
                              <a:lnTo>
                                <a:pt x="47" y="810"/>
                              </a:lnTo>
                              <a:lnTo>
                                <a:pt x="39" y="811"/>
                              </a:lnTo>
                              <a:lnTo>
                                <a:pt x="34" y="814"/>
                              </a:lnTo>
                              <a:lnTo>
                                <a:pt x="31" y="820"/>
                              </a:lnTo>
                              <a:lnTo>
                                <a:pt x="29" y="825"/>
                              </a:lnTo>
                              <a:lnTo>
                                <a:pt x="31" y="833"/>
                              </a:lnTo>
                              <a:lnTo>
                                <a:pt x="34" y="838"/>
                              </a:lnTo>
                              <a:lnTo>
                                <a:pt x="39" y="841"/>
                              </a:lnTo>
                              <a:lnTo>
                                <a:pt x="45" y="843"/>
                              </a:lnTo>
                              <a:lnTo>
                                <a:pt x="65" y="844"/>
                              </a:lnTo>
                              <a:lnTo>
                                <a:pt x="85" y="844"/>
                              </a:lnTo>
                              <a:lnTo>
                                <a:pt x="104" y="844"/>
                              </a:lnTo>
                              <a:lnTo>
                                <a:pt x="124" y="843"/>
                              </a:lnTo>
                              <a:lnTo>
                                <a:pt x="143" y="841"/>
                              </a:lnTo>
                              <a:lnTo>
                                <a:pt x="163" y="840"/>
                              </a:lnTo>
                              <a:lnTo>
                                <a:pt x="182" y="837"/>
                              </a:lnTo>
                              <a:lnTo>
                                <a:pt x="202" y="833"/>
                              </a:lnTo>
                              <a:lnTo>
                                <a:pt x="221" y="830"/>
                              </a:lnTo>
                              <a:lnTo>
                                <a:pt x="239" y="825"/>
                              </a:lnTo>
                              <a:lnTo>
                                <a:pt x="260" y="820"/>
                              </a:lnTo>
                              <a:lnTo>
                                <a:pt x="278" y="815"/>
                              </a:lnTo>
                              <a:lnTo>
                                <a:pt x="297" y="810"/>
                              </a:lnTo>
                              <a:lnTo>
                                <a:pt x="316" y="802"/>
                              </a:lnTo>
                              <a:lnTo>
                                <a:pt x="336" y="797"/>
                              </a:lnTo>
                              <a:lnTo>
                                <a:pt x="355" y="789"/>
                              </a:lnTo>
                              <a:lnTo>
                                <a:pt x="381" y="779"/>
                              </a:lnTo>
                              <a:lnTo>
                                <a:pt x="408" y="769"/>
                              </a:lnTo>
                              <a:lnTo>
                                <a:pt x="434" y="758"/>
                              </a:lnTo>
                              <a:lnTo>
                                <a:pt x="461" y="748"/>
                              </a:lnTo>
                              <a:lnTo>
                                <a:pt x="487" y="736"/>
                              </a:lnTo>
                              <a:lnTo>
                                <a:pt x="513" y="723"/>
                              </a:lnTo>
                              <a:lnTo>
                                <a:pt x="540" y="712"/>
                              </a:lnTo>
                              <a:lnTo>
                                <a:pt x="566" y="699"/>
                              </a:lnTo>
                              <a:lnTo>
                                <a:pt x="591" y="684"/>
                              </a:lnTo>
                              <a:lnTo>
                                <a:pt x="617" y="671"/>
                              </a:lnTo>
                              <a:lnTo>
                                <a:pt x="643" y="657"/>
                              </a:lnTo>
                              <a:lnTo>
                                <a:pt x="667" y="642"/>
                              </a:lnTo>
                              <a:lnTo>
                                <a:pt x="692" y="628"/>
                              </a:lnTo>
                              <a:lnTo>
                                <a:pt x="715" y="614"/>
                              </a:lnTo>
                              <a:lnTo>
                                <a:pt x="738" y="598"/>
                              </a:lnTo>
                              <a:lnTo>
                                <a:pt x="761" y="582"/>
                              </a:lnTo>
                              <a:lnTo>
                                <a:pt x="794" y="559"/>
                              </a:lnTo>
                              <a:lnTo>
                                <a:pt x="826" y="534"/>
                              </a:lnTo>
                              <a:lnTo>
                                <a:pt x="857" y="510"/>
                              </a:lnTo>
                              <a:lnTo>
                                <a:pt x="889" y="486"/>
                              </a:lnTo>
                              <a:lnTo>
                                <a:pt x="919" y="461"/>
                              </a:lnTo>
                              <a:lnTo>
                                <a:pt x="948" y="435"/>
                              </a:lnTo>
                              <a:lnTo>
                                <a:pt x="978" y="411"/>
                              </a:lnTo>
                              <a:lnTo>
                                <a:pt x="1006" y="383"/>
                              </a:lnTo>
                              <a:lnTo>
                                <a:pt x="1034" y="356"/>
                              </a:lnTo>
                              <a:lnTo>
                                <a:pt x="1060" y="329"/>
                              </a:lnTo>
                              <a:lnTo>
                                <a:pt x="1088" y="300"/>
                              </a:lnTo>
                              <a:lnTo>
                                <a:pt x="1114" y="271"/>
                              </a:lnTo>
                              <a:lnTo>
                                <a:pt x="1138" y="239"/>
                              </a:lnTo>
                              <a:lnTo>
                                <a:pt x="1163" y="209"/>
                              </a:lnTo>
                              <a:lnTo>
                                <a:pt x="1187" y="176"/>
                              </a:lnTo>
                              <a:lnTo>
                                <a:pt x="1210" y="143"/>
                              </a:lnTo>
                              <a:lnTo>
                                <a:pt x="1250" y="42"/>
                              </a:lnTo>
                              <a:lnTo>
                                <a:pt x="1243" y="38"/>
                              </a:lnTo>
                              <a:lnTo>
                                <a:pt x="1233" y="32"/>
                              </a:lnTo>
                              <a:lnTo>
                                <a:pt x="1220" y="28"/>
                              </a:lnTo>
                              <a:lnTo>
                                <a:pt x="1207" y="22"/>
                              </a:lnTo>
                              <a:lnTo>
                                <a:pt x="1193" y="16"/>
                              </a:lnTo>
                              <a:lnTo>
                                <a:pt x="1180" y="12"/>
                              </a:lnTo>
                              <a:lnTo>
                                <a:pt x="1168" y="7"/>
                              </a:lnTo>
                              <a:lnTo>
                                <a:pt x="1160" y="6"/>
                              </a:lnTo>
                              <a:lnTo>
                                <a:pt x="1142" y="3"/>
                              </a:lnTo>
                              <a:lnTo>
                                <a:pt x="1125" y="2"/>
                              </a:lnTo>
                              <a:lnTo>
                                <a:pt x="1109" y="0"/>
                              </a:lnTo>
                              <a:lnTo>
                                <a:pt x="1093" y="0"/>
                              </a:lnTo>
                              <a:lnTo>
                                <a:pt x="1076" y="0"/>
                              </a:lnTo>
                              <a:lnTo>
                                <a:pt x="1060" y="2"/>
                              </a:lnTo>
                              <a:lnTo>
                                <a:pt x="1044" y="3"/>
                              </a:lnTo>
                              <a:lnTo>
                                <a:pt x="1029" y="5"/>
                              </a:lnTo>
                              <a:lnTo>
                                <a:pt x="1013" y="7"/>
                              </a:lnTo>
                              <a:lnTo>
                                <a:pt x="997" y="9"/>
                              </a:lnTo>
                              <a:lnTo>
                                <a:pt x="981" y="12"/>
                              </a:lnTo>
                              <a:lnTo>
                                <a:pt x="965" y="15"/>
                              </a:lnTo>
                              <a:lnTo>
                                <a:pt x="949" y="19"/>
                              </a:lnTo>
                              <a:lnTo>
                                <a:pt x="932" y="22"/>
                              </a:lnTo>
                              <a:lnTo>
                                <a:pt x="916" y="26"/>
                              </a:lnTo>
                              <a:lnTo>
                                <a:pt x="899" y="29"/>
                              </a:lnTo>
                              <a:lnTo>
                                <a:pt x="873" y="35"/>
                              </a:lnTo>
                              <a:lnTo>
                                <a:pt x="849" y="41"/>
                              </a:lnTo>
                              <a:lnTo>
                                <a:pt x="824" y="48"/>
                              </a:lnTo>
                              <a:lnTo>
                                <a:pt x="800" y="55"/>
                              </a:lnTo>
                              <a:lnTo>
                                <a:pt x="775" y="64"/>
                              </a:lnTo>
                              <a:lnTo>
                                <a:pt x="751" y="72"/>
                              </a:lnTo>
                              <a:lnTo>
                                <a:pt x="726" y="81"/>
                              </a:lnTo>
                              <a:lnTo>
                                <a:pt x="703" y="90"/>
                              </a:lnTo>
                              <a:lnTo>
                                <a:pt x="680" y="100"/>
                              </a:lnTo>
                              <a:lnTo>
                                <a:pt x="656" y="110"/>
                              </a:lnTo>
                              <a:lnTo>
                                <a:pt x="633" y="121"/>
                              </a:lnTo>
                              <a:lnTo>
                                <a:pt x="610" y="131"/>
                              </a:lnTo>
                              <a:lnTo>
                                <a:pt x="588" y="143"/>
                              </a:lnTo>
                              <a:lnTo>
                                <a:pt x="565" y="154"/>
                              </a:lnTo>
                              <a:lnTo>
                                <a:pt x="542" y="166"/>
                              </a:lnTo>
                              <a:lnTo>
                                <a:pt x="520" y="179"/>
                              </a:lnTo>
                              <a:lnTo>
                                <a:pt x="499" y="192"/>
                              </a:lnTo>
                              <a:lnTo>
                                <a:pt x="477" y="205"/>
                              </a:lnTo>
                              <a:lnTo>
                                <a:pt x="455" y="218"/>
                              </a:lnTo>
                              <a:lnTo>
                                <a:pt x="434" y="231"/>
                              </a:lnTo>
                              <a:lnTo>
                                <a:pt x="414" y="245"/>
                              </a:lnTo>
                              <a:lnTo>
                                <a:pt x="394" y="258"/>
                              </a:lnTo>
                              <a:lnTo>
                                <a:pt x="373" y="272"/>
                              </a:lnTo>
                              <a:lnTo>
                                <a:pt x="355" y="287"/>
                              </a:lnTo>
                              <a:lnTo>
                                <a:pt x="335" y="303"/>
                              </a:lnTo>
                              <a:lnTo>
                                <a:pt x="316" y="317"/>
                              </a:lnTo>
                              <a:lnTo>
                                <a:pt x="297" y="333"/>
                              </a:lnTo>
                              <a:lnTo>
                                <a:pt x="278" y="349"/>
                              </a:lnTo>
                              <a:lnTo>
                                <a:pt x="261" y="366"/>
                              </a:lnTo>
                              <a:lnTo>
                                <a:pt x="242" y="383"/>
                              </a:lnTo>
                              <a:lnTo>
                                <a:pt x="224" y="401"/>
                              </a:lnTo>
                              <a:lnTo>
                                <a:pt x="206" y="419"/>
                              </a:lnTo>
                              <a:lnTo>
                                <a:pt x="185" y="442"/>
                              </a:lnTo>
                              <a:lnTo>
                                <a:pt x="163" y="467"/>
                              </a:lnTo>
                              <a:lnTo>
                                <a:pt x="143" y="491"/>
                              </a:lnTo>
                              <a:lnTo>
                                <a:pt x="121" y="516"/>
                              </a:lnTo>
                              <a:lnTo>
                                <a:pt x="101" y="542"/>
                              </a:lnTo>
                              <a:lnTo>
                                <a:pt x="83" y="569"/>
                              </a:lnTo>
                              <a:lnTo>
                                <a:pt x="64" y="595"/>
                              </a:lnTo>
                              <a:lnTo>
                                <a:pt x="48" y="622"/>
                              </a:lnTo>
                              <a:lnTo>
                                <a:pt x="36" y="645"/>
                              </a:lnTo>
                              <a:lnTo>
                                <a:pt x="25" y="668"/>
                              </a:lnTo>
                              <a:lnTo>
                                <a:pt x="16" y="694"/>
                              </a:lnTo>
                              <a:lnTo>
                                <a:pt x="9" y="720"/>
                              </a:lnTo>
                              <a:lnTo>
                                <a:pt x="3" y="746"/>
                              </a:lnTo>
                              <a:lnTo>
                                <a:pt x="0" y="774"/>
                              </a:lnTo>
                              <a:lnTo>
                                <a:pt x="0" y="799"/>
                              </a:lnTo>
                              <a:lnTo>
                                <a:pt x="5" y="825"/>
                              </a:lnTo>
                              <a:lnTo>
                                <a:pt x="5" y="827"/>
                              </a:lnTo>
                              <a:lnTo>
                                <a:pt x="6" y="827"/>
                              </a:lnTo>
                              <a:lnTo>
                                <a:pt x="8" y="827"/>
                              </a:lnTo>
                              <a:lnTo>
                                <a:pt x="9" y="827"/>
                              </a:lnTo>
                              <a:lnTo>
                                <a:pt x="9" y="825"/>
                              </a:lnTo>
                              <a:lnTo>
                                <a:pt x="11" y="825"/>
                              </a:lnTo>
                              <a:lnTo>
                                <a:pt x="11" y="8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4"/>
                      <wps:cNvSpPr>
                        <a:spLocks/>
                      </wps:cNvSpPr>
                      <wps:spPr bwMode="auto">
                        <a:xfrm>
                          <a:off x="24866405" y="23790104"/>
                          <a:ext cx="661312" cy="415473"/>
                        </a:xfrm>
                        <a:custGeom>
                          <a:avLst/>
                          <a:gdLst>
                            <a:gd name="T0" fmla="*/ 1149 w 1234"/>
                            <a:gd name="T1" fmla="*/ 819 h 860"/>
                            <a:gd name="T2" fmla="*/ 1044 w 1234"/>
                            <a:gd name="T3" fmla="*/ 812 h 860"/>
                            <a:gd name="T4" fmla="*/ 939 w 1234"/>
                            <a:gd name="T5" fmla="*/ 789 h 860"/>
                            <a:gd name="T6" fmla="*/ 837 w 1234"/>
                            <a:gd name="T7" fmla="*/ 756 h 860"/>
                            <a:gd name="T8" fmla="*/ 739 w 1234"/>
                            <a:gd name="T9" fmla="*/ 721 h 860"/>
                            <a:gd name="T10" fmla="*/ 647 w 1234"/>
                            <a:gd name="T11" fmla="*/ 684 h 860"/>
                            <a:gd name="T12" fmla="*/ 559 w 1234"/>
                            <a:gd name="T13" fmla="*/ 639 h 860"/>
                            <a:gd name="T14" fmla="*/ 476 w 1234"/>
                            <a:gd name="T15" fmla="*/ 588 h 860"/>
                            <a:gd name="T16" fmla="*/ 368 w 1234"/>
                            <a:gd name="T17" fmla="*/ 504 h 860"/>
                            <a:gd name="T18" fmla="*/ 260 w 1234"/>
                            <a:gd name="T19" fmla="*/ 400 h 860"/>
                            <a:gd name="T20" fmla="*/ 147 w 1234"/>
                            <a:gd name="T21" fmla="*/ 264 h 860"/>
                            <a:gd name="T22" fmla="*/ 59 w 1234"/>
                            <a:gd name="T23" fmla="*/ 98 h 860"/>
                            <a:gd name="T24" fmla="*/ 80 w 1234"/>
                            <a:gd name="T25" fmla="*/ 56 h 860"/>
                            <a:gd name="T26" fmla="*/ 212 w 1234"/>
                            <a:gd name="T27" fmla="*/ 82 h 860"/>
                            <a:gd name="T28" fmla="*/ 405 w 1234"/>
                            <a:gd name="T29" fmla="*/ 141 h 860"/>
                            <a:gd name="T30" fmla="*/ 615 w 1234"/>
                            <a:gd name="T31" fmla="*/ 242 h 860"/>
                            <a:gd name="T32" fmla="*/ 732 w 1234"/>
                            <a:gd name="T33" fmla="*/ 321 h 860"/>
                            <a:gd name="T34" fmla="*/ 820 w 1234"/>
                            <a:gd name="T35" fmla="*/ 382 h 860"/>
                            <a:gd name="T36" fmla="*/ 905 w 1234"/>
                            <a:gd name="T37" fmla="*/ 445 h 860"/>
                            <a:gd name="T38" fmla="*/ 987 w 1234"/>
                            <a:gd name="T39" fmla="*/ 516 h 860"/>
                            <a:gd name="T40" fmla="*/ 1089 w 1234"/>
                            <a:gd name="T41" fmla="*/ 621 h 860"/>
                            <a:gd name="T42" fmla="*/ 1184 w 1234"/>
                            <a:gd name="T43" fmla="*/ 747 h 860"/>
                            <a:gd name="T44" fmla="*/ 1217 w 1234"/>
                            <a:gd name="T45" fmla="*/ 792 h 860"/>
                            <a:gd name="T46" fmla="*/ 1233 w 1234"/>
                            <a:gd name="T47" fmla="*/ 775 h 860"/>
                            <a:gd name="T48" fmla="*/ 1180 w 1234"/>
                            <a:gd name="T49" fmla="*/ 664 h 860"/>
                            <a:gd name="T50" fmla="*/ 1083 w 1234"/>
                            <a:gd name="T51" fmla="*/ 539 h 860"/>
                            <a:gd name="T52" fmla="*/ 994 w 1234"/>
                            <a:gd name="T53" fmla="*/ 451 h 860"/>
                            <a:gd name="T54" fmla="*/ 906 w 1234"/>
                            <a:gd name="T55" fmla="*/ 374 h 860"/>
                            <a:gd name="T56" fmla="*/ 815 w 1234"/>
                            <a:gd name="T57" fmla="*/ 304 h 860"/>
                            <a:gd name="T58" fmla="*/ 720 w 1234"/>
                            <a:gd name="T59" fmla="*/ 242 h 860"/>
                            <a:gd name="T60" fmla="*/ 592 w 1234"/>
                            <a:gd name="T61" fmla="*/ 170 h 860"/>
                            <a:gd name="T62" fmla="*/ 454 w 1234"/>
                            <a:gd name="T63" fmla="*/ 102 h 860"/>
                            <a:gd name="T64" fmla="*/ 311 w 1234"/>
                            <a:gd name="T65" fmla="*/ 48 h 860"/>
                            <a:gd name="T66" fmla="*/ 159 w 1234"/>
                            <a:gd name="T67" fmla="*/ 7 h 860"/>
                            <a:gd name="T68" fmla="*/ 2 w 1234"/>
                            <a:gd name="T69" fmla="*/ 56 h 860"/>
                            <a:gd name="T70" fmla="*/ 29 w 1234"/>
                            <a:gd name="T71" fmla="*/ 169 h 860"/>
                            <a:gd name="T72" fmla="*/ 95 w 1234"/>
                            <a:gd name="T73" fmla="*/ 278 h 860"/>
                            <a:gd name="T74" fmla="*/ 167 w 1234"/>
                            <a:gd name="T75" fmla="*/ 373 h 860"/>
                            <a:gd name="T76" fmla="*/ 237 w 1234"/>
                            <a:gd name="T77" fmla="*/ 448 h 860"/>
                            <a:gd name="T78" fmla="*/ 310 w 1234"/>
                            <a:gd name="T79" fmla="*/ 518 h 860"/>
                            <a:gd name="T80" fmla="*/ 389 w 1234"/>
                            <a:gd name="T81" fmla="*/ 583 h 860"/>
                            <a:gd name="T82" fmla="*/ 471 w 1234"/>
                            <a:gd name="T83" fmla="*/ 642 h 860"/>
                            <a:gd name="T84" fmla="*/ 555 w 1234"/>
                            <a:gd name="T85" fmla="*/ 696 h 860"/>
                            <a:gd name="T86" fmla="*/ 641 w 1234"/>
                            <a:gd name="T87" fmla="*/ 742 h 860"/>
                            <a:gd name="T88" fmla="*/ 732 w 1234"/>
                            <a:gd name="T89" fmla="*/ 781 h 860"/>
                            <a:gd name="T90" fmla="*/ 811 w 1234"/>
                            <a:gd name="T91" fmla="*/ 808 h 860"/>
                            <a:gd name="T92" fmla="*/ 872 w 1234"/>
                            <a:gd name="T93" fmla="*/ 827 h 860"/>
                            <a:gd name="T94" fmla="*/ 935 w 1234"/>
                            <a:gd name="T95" fmla="*/ 842 h 860"/>
                            <a:gd name="T96" fmla="*/ 998 w 1234"/>
                            <a:gd name="T97" fmla="*/ 854 h 860"/>
                            <a:gd name="T98" fmla="*/ 1082 w 1234"/>
                            <a:gd name="T99" fmla="*/ 860 h 860"/>
                            <a:gd name="T100" fmla="*/ 1187 w 1234"/>
                            <a:gd name="T101" fmla="*/ 838 h 860"/>
                            <a:gd name="T102" fmla="*/ 1234 w 1234"/>
                            <a:gd name="T103" fmla="*/ 811 h 860"/>
                            <a:gd name="T104" fmla="*/ 1232 w 1234"/>
                            <a:gd name="T105" fmla="*/ 808 h 8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234" h="860">
                              <a:moveTo>
                                <a:pt x="1230" y="809"/>
                              </a:moveTo>
                              <a:lnTo>
                                <a:pt x="1203" y="815"/>
                              </a:lnTo>
                              <a:lnTo>
                                <a:pt x="1177" y="818"/>
                              </a:lnTo>
                              <a:lnTo>
                                <a:pt x="1149" y="819"/>
                              </a:lnTo>
                              <a:lnTo>
                                <a:pt x="1124" y="819"/>
                              </a:lnTo>
                              <a:lnTo>
                                <a:pt x="1098" y="819"/>
                              </a:lnTo>
                              <a:lnTo>
                                <a:pt x="1070" y="817"/>
                              </a:lnTo>
                              <a:lnTo>
                                <a:pt x="1044" y="812"/>
                              </a:lnTo>
                              <a:lnTo>
                                <a:pt x="1018" y="808"/>
                              </a:lnTo>
                              <a:lnTo>
                                <a:pt x="991" y="802"/>
                              </a:lnTo>
                              <a:lnTo>
                                <a:pt x="965" y="796"/>
                              </a:lnTo>
                              <a:lnTo>
                                <a:pt x="939" y="789"/>
                              </a:lnTo>
                              <a:lnTo>
                                <a:pt x="913" y="781"/>
                              </a:lnTo>
                              <a:lnTo>
                                <a:pt x="887" y="773"/>
                              </a:lnTo>
                              <a:lnTo>
                                <a:pt x="861" y="765"/>
                              </a:lnTo>
                              <a:lnTo>
                                <a:pt x="837" y="756"/>
                              </a:lnTo>
                              <a:lnTo>
                                <a:pt x="811" y="747"/>
                              </a:lnTo>
                              <a:lnTo>
                                <a:pt x="787" y="739"/>
                              </a:lnTo>
                              <a:lnTo>
                                <a:pt x="764" y="730"/>
                              </a:lnTo>
                              <a:lnTo>
                                <a:pt x="739" y="721"/>
                              </a:lnTo>
                              <a:lnTo>
                                <a:pt x="716" y="713"/>
                              </a:lnTo>
                              <a:lnTo>
                                <a:pt x="693" y="704"/>
                              </a:lnTo>
                              <a:lnTo>
                                <a:pt x="670" y="694"/>
                              </a:lnTo>
                              <a:lnTo>
                                <a:pt x="647" y="684"/>
                              </a:lnTo>
                              <a:lnTo>
                                <a:pt x="625" y="674"/>
                              </a:lnTo>
                              <a:lnTo>
                                <a:pt x="602" y="662"/>
                              </a:lnTo>
                              <a:lnTo>
                                <a:pt x="581" y="652"/>
                              </a:lnTo>
                              <a:lnTo>
                                <a:pt x="559" y="639"/>
                              </a:lnTo>
                              <a:lnTo>
                                <a:pt x="537" y="628"/>
                              </a:lnTo>
                              <a:lnTo>
                                <a:pt x="517" y="615"/>
                              </a:lnTo>
                              <a:lnTo>
                                <a:pt x="496" y="602"/>
                              </a:lnTo>
                              <a:lnTo>
                                <a:pt x="476" y="588"/>
                              </a:lnTo>
                              <a:lnTo>
                                <a:pt x="455" y="573"/>
                              </a:lnTo>
                              <a:lnTo>
                                <a:pt x="425" y="550"/>
                              </a:lnTo>
                              <a:lnTo>
                                <a:pt x="396" y="527"/>
                              </a:lnTo>
                              <a:lnTo>
                                <a:pt x="368" y="504"/>
                              </a:lnTo>
                              <a:lnTo>
                                <a:pt x="340" y="480"/>
                              </a:lnTo>
                              <a:lnTo>
                                <a:pt x="313" y="454"/>
                              </a:lnTo>
                              <a:lnTo>
                                <a:pt x="285" y="428"/>
                              </a:lnTo>
                              <a:lnTo>
                                <a:pt x="260" y="400"/>
                              </a:lnTo>
                              <a:lnTo>
                                <a:pt x="234" y="373"/>
                              </a:lnTo>
                              <a:lnTo>
                                <a:pt x="203" y="338"/>
                              </a:lnTo>
                              <a:lnTo>
                                <a:pt x="175" y="302"/>
                              </a:lnTo>
                              <a:lnTo>
                                <a:pt x="147" y="264"/>
                              </a:lnTo>
                              <a:lnTo>
                                <a:pt x="121" y="223"/>
                              </a:lnTo>
                              <a:lnTo>
                                <a:pt x="97" y="183"/>
                              </a:lnTo>
                              <a:lnTo>
                                <a:pt x="77" y="141"/>
                              </a:lnTo>
                              <a:lnTo>
                                <a:pt x="59" y="98"/>
                              </a:lnTo>
                              <a:lnTo>
                                <a:pt x="45" y="55"/>
                              </a:lnTo>
                              <a:lnTo>
                                <a:pt x="49" y="53"/>
                              </a:lnTo>
                              <a:lnTo>
                                <a:pt x="61" y="55"/>
                              </a:lnTo>
                              <a:lnTo>
                                <a:pt x="80" y="56"/>
                              </a:lnTo>
                              <a:lnTo>
                                <a:pt x="104" y="61"/>
                              </a:lnTo>
                              <a:lnTo>
                                <a:pt x="136" y="65"/>
                              </a:lnTo>
                              <a:lnTo>
                                <a:pt x="172" y="73"/>
                              </a:lnTo>
                              <a:lnTo>
                                <a:pt x="212" y="82"/>
                              </a:lnTo>
                              <a:lnTo>
                                <a:pt x="257" y="94"/>
                              </a:lnTo>
                              <a:lnTo>
                                <a:pt x="304" y="108"/>
                              </a:lnTo>
                              <a:lnTo>
                                <a:pt x="353" y="124"/>
                              </a:lnTo>
                              <a:lnTo>
                                <a:pt x="405" y="141"/>
                              </a:lnTo>
                              <a:lnTo>
                                <a:pt x="458" y="163"/>
                              </a:lnTo>
                              <a:lnTo>
                                <a:pt x="512" y="187"/>
                              </a:lnTo>
                              <a:lnTo>
                                <a:pt x="563" y="213"/>
                              </a:lnTo>
                              <a:lnTo>
                                <a:pt x="615" y="242"/>
                              </a:lnTo>
                              <a:lnTo>
                                <a:pt x="666" y="275"/>
                              </a:lnTo>
                              <a:lnTo>
                                <a:pt x="687" y="291"/>
                              </a:lnTo>
                              <a:lnTo>
                                <a:pt x="710" y="305"/>
                              </a:lnTo>
                              <a:lnTo>
                                <a:pt x="732" y="321"/>
                              </a:lnTo>
                              <a:lnTo>
                                <a:pt x="753" y="336"/>
                              </a:lnTo>
                              <a:lnTo>
                                <a:pt x="777" y="351"/>
                              </a:lnTo>
                              <a:lnTo>
                                <a:pt x="798" y="366"/>
                              </a:lnTo>
                              <a:lnTo>
                                <a:pt x="820" y="382"/>
                              </a:lnTo>
                              <a:lnTo>
                                <a:pt x="841" y="397"/>
                              </a:lnTo>
                              <a:lnTo>
                                <a:pt x="863" y="413"/>
                              </a:lnTo>
                              <a:lnTo>
                                <a:pt x="885" y="429"/>
                              </a:lnTo>
                              <a:lnTo>
                                <a:pt x="905" y="445"/>
                              </a:lnTo>
                              <a:lnTo>
                                <a:pt x="926" y="462"/>
                              </a:lnTo>
                              <a:lnTo>
                                <a:pt x="946" y="480"/>
                              </a:lnTo>
                              <a:lnTo>
                                <a:pt x="967" y="497"/>
                              </a:lnTo>
                              <a:lnTo>
                                <a:pt x="987" y="516"/>
                              </a:lnTo>
                              <a:lnTo>
                                <a:pt x="1007" y="534"/>
                              </a:lnTo>
                              <a:lnTo>
                                <a:pt x="1034" y="562"/>
                              </a:lnTo>
                              <a:lnTo>
                                <a:pt x="1062" y="590"/>
                              </a:lnTo>
                              <a:lnTo>
                                <a:pt x="1089" y="621"/>
                              </a:lnTo>
                              <a:lnTo>
                                <a:pt x="1115" y="651"/>
                              </a:lnTo>
                              <a:lnTo>
                                <a:pt x="1141" y="683"/>
                              </a:lnTo>
                              <a:lnTo>
                                <a:pt x="1162" y="714"/>
                              </a:lnTo>
                              <a:lnTo>
                                <a:pt x="1184" y="747"/>
                              </a:lnTo>
                              <a:lnTo>
                                <a:pt x="1201" y="782"/>
                              </a:lnTo>
                              <a:lnTo>
                                <a:pt x="1206" y="788"/>
                              </a:lnTo>
                              <a:lnTo>
                                <a:pt x="1211" y="791"/>
                              </a:lnTo>
                              <a:lnTo>
                                <a:pt x="1217" y="792"/>
                              </a:lnTo>
                              <a:lnTo>
                                <a:pt x="1223" y="791"/>
                              </a:lnTo>
                              <a:lnTo>
                                <a:pt x="1229" y="786"/>
                              </a:lnTo>
                              <a:lnTo>
                                <a:pt x="1232" y="782"/>
                              </a:lnTo>
                              <a:lnTo>
                                <a:pt x="1233" y="775"/>
                              </a:lnTo>
                              <a:lnTo>
                                <a:pt x="1232" y="769"/>
                              </a:lnTo>
                              <a:lnTo>
                                <a:pt x="1217" y="732"/>
                              </a:lnTo>
                              <a:lnTo>
                                <a:pt x="1200" y="697"/>
                              </a:lnTo>
                              <a:lnTo>
                                <a:pt x="1180" y="664"/>
                              </a:lnTo>
                              <a:lnTo>
                                <a:pt x="1158" y="631"/>
                              </a:lnTo>
                              <a:lnTo>
                                <a:pt x="1135" y="599"/>
                              </a:lnTo>
                              <a:lnTo>
                                <a:pt x="1109" y="569"/>
                              </a:lnTo>
                              <a:lnTo>
                                <a:pt x="1083" y="539"/>
                              </a:lnTo>
                              <a:lnTo>
                                <a:pt x="1056" y="510"/>
                              </a:lnTo>
                              <a:lnTo>
                                <a:pt x="1036" y="490"/>
                              </a:lnTo>
                              <a:lnTo>
                                <a:pt x="1014" y="469"/>
                              </a:lnTo>
                              <a:lnTo>
                                <a:pt x="994" y="451"/>
                              </a:lnTo>
                              <a:lnTo>
                                <a:pt x="972" y="431"/>
                              </a:lnTo>
                              <a:lnTo>
                                <a:pt x="951" y="412"/>
                              </a:lnTo>
                              <a:lnTo>
                                <a:pt x="928" y="393"/>
                              </a:lnTo>
                              <a:lnTo>
                                <a:pt x="906" y="374"/>
                              </a:lnTo>
                              <a:lnTo>
                                <a:pt x="883" y="356"/>
                              </a:lnTo>
                              <a:lnTo>
                                <a:pt x="861" y="338"/>
                              </a:lnTo>
                              <a:lnTo>
                                <a:pt x="838" y="321"/>
                              </a:lnTo>
                              <a:lnTo>
                                <a:pt x="815" y="304"/>
                              </a:lnTo>
                              <a:lnTo>
                                <a:pt x="791" y="288"/>
                              </a:lnTo>
                              <a:lnTo>
                                <a:pt x="768" y="272"/>
                              </a:lnTo>
                              <a:lnTo>
                                <a:pt x="745" y="256"/>
                              </a:lnTo>
                              <a:lnTo>
                                <a:pt x="720" y="242"/>
                              </a:lnTo>
                              <a:lnTo>
                                <a:pt x="697" y="228"/>
                              </a:lnTo>
                              <a:lnTo>
                                <a:pt x="663" y="207"/>
                              </a:lnTo>
                              <a:lnTo>
                                <a:pt x="628" y="189"/>
                              </a:lnTo>
                              <a:lnTo>
                                <a:pt x="592" y="170"/>
                              </a:lnTo>
                              <a:lnTo>
                                <a:pt x="558" y="151"/>
                              </a:lnTo>
                              <a:lnTo>
                                <a:pt x="523" y="134"/>
                              </a:lnTo>
                              <a:lnTo>
                                <a:pt x="489" y="118"/>
                              </a:lnTo>
                              <a:lnTo>
                                <a:pt x="454" y="102"/>
                              </a:lnTo>
                              <a:lnTo>
                                <a:pt x="419" y="86"/>
                              </a:lnTo>
                              <a:lnTo>
                                <a:pt x="383" y="72"/>
                              </a:lnTo>
                              <a:lnTo>
                                <a:pt x="347" y="59"/>
                              </a:lnTo>
                              <a:lnTo>
                                <a:pt x="311" y="48"/>
                              </a:lnTo>
                              <a:lnTo>
                                <a:pt x="274" y="36"/>
                              </a:lnTo>
                              <a:lnTo>
                                <a:pt x="237" y="25"/>
                              </a:lnTo>
                              <a:lnTo>
                                <a:pt x="198" y="16"/>
                              </a:lnTo>
                              <a:lnTo>
                                <a:pt x="159" y="7"/>
                              </a:lnTo>
                              <a:lnTo>
                                <a:pt x="118" y="0"/>
                              </a:lnTo>
                              <a:lnTo>
                                <a:pt x="2" y="7"/>
                              </a:lnTo>
                              <a:lnTo>
                                <a:pt x="0" y="27"/>
                              </a:lnTo>
                              <a:lnTo>
                                <a:pt x="2" y="56"/>
                              </a:lnTo>
                              <a:lnTo>
                                <a:pt x="3" y="85"/>
                              </a:lnTo>
                              <a:lnTo>
                                <a:pt x="6" y="104"/>
                              </a:lnTo>
                              <a:lnTo>
                                <a:pt x="16" y="137"/>
                              </a:lnTo>
                              <a:lnTo>
                                <a:pt x="29" y="169"/>
                              </a:lnTo>
                              <a:lnTo>
                                <a:pt x="44" y="197"/>
                              </a:lnTo>
                              <a:lnTo>
                                <a:pt x="59" y="225"/>
                              </a:lnTo>
                              <a:lnTo>
                                <a:pt x="77" y="252"/>
                              </a:lnTo>
                              <a:lnTo>
                                <a:pt x="95" y="278"/>
                              </a:lnTo>
                              <a:lnTo>
                                <a:pt x="116" y="305"/>
                              </a:lnTo>
                              <a:lnTo>
                                <a:pt x="136" y="333"/>
                              </a:lnTo>
                              <a:lnTo>
                                <a:pt x="152" y="353"/>
                              </a:lnTo>
                              <a:lnTo>
                                <a:pt x="167" y="373"/>
                              </a:lnTo>
                              <a:lnTo>
                                <a:pt x="183" y="392"/>
                              </a:lnTo>
                              <a:lnTo>
                                <a:pt x="201" y="412"/>
                              </a:lnTo>
                              <a:lnTo>
                                <a:pt x="218" y="431"/>
                              </a:lnTo>
                              <a:lnTo>
                                <a:pt x="237" y="448"/>
                              </a:lnTo>
                              <a:lnTo>
                                <a:pt x="254" y="467"/>
                              </a:lnTo>
                              <a:lnTo>
                                <a:pt x="273" y="484"/>
                              </a:lnTo>
                              <a:lnTo>
                                <a:pt x="291" y="501"/>
                              </a:lnTo>
                              <a:lnTo>
                                <a:pt x="310" y="518"/>
                              </a:lnTo>
                              <a:lnTo>
                                <a:pt x="329" y="534"/>
                              </a:lnTo>
                              <a:lnTo>
                                <a:pt x="349" y="552"/>
                              </a:lnTo>
                              <a:lnTo>
                                <a:pt x="369" y="567"/>
                              </a:lnTo>
                              <a:lnTo>
                                <a:pt x="389" y="583"/>
                              </a:lnTo>
                              <a:lnTo>
                                <a:pt x="409" y="598"/>
                              </a:lnTo>
                              <a:lnTo>
                                <a:pt x="429" y="613"/>
                              </a:lnTo>
                              <a:lnTo>
                                <a:pt x="450" y="628"/>
                              </a:lnTo>
                              <a:lnTo>
                                <a:pt x="471" y="642"/>
                              </a:lnTo>
                              <a:lnTo>
                                <a:pt x="491" y="657"/>
                              </a:lnTo>
                              <a:lnTo>
                                <a:pt x="513" y="670"/>
                              </a:lnTo>
                              <a:lnTo>
                                <a:pt x="533" y="683"/>
                              </a:lnTo>
                              <a:lnTo>
                                <a:pt x="555" y="696"/>
                              </a:lnTo>
                              <a:lnTo>
                                <a:pt x="576" y="709"/>
                              </a:lnTo>
                              <a:lnTo>
                                <a:pt x="597" y="720"/>
                              </a:lnTo>
                              <a:lnTo>
                                <a:pt x="618" y="732"/>
                              </a:lnTo>
                              <a:lnTo>
                                <a:pt x="641" y="742"/>
                              </a:lnTo>
                              <a:lnTo>
                                <a:pt x="663" y="752"/>
                              </a:lnTo>
                              <a:lnTo>
                                <a:pt x="686" y="762"/>
                              </a:lnTo>
                              <a:lnTo>
                                <a:pt x="709" y="772"/>
                              </a:lnTo>
                              <a:lnTo>
                                <a:pt x="732" y="781"/>
                              </a:lnTo>
                              <a:lnTo>
                                <a:pt x="756" y="789"/>
                              </a:lnTo>
                              <a:lnTo>
                                <a:pt x="781" y="798"/>
                              </a:lnTo>
                              <a:lnTo>
                                <a:pt x="795" y="802"/>
                              </a:lnTo>
                              <a:lnTo>
                                <a:pt x="811" y="808"/>
                              </a:lnTo>
                              <a:lnTo>
                                <a:pt x="825" y="812"/>
                              </a:lnTo>
                              <a:lnTo>
                                <a:pt x="841" y="817"/>
                              </a:lnTo>
                              <a:lnTo>
                                <a:pt x="857" y="822"/>
                              </a:lnTo>
                              <a:lnTo>
                                <a:pt x="872" y="827"/>
                              </a:lnTo>
                              <a:lnTo>
                                <a:pt x="887" y="831"/>
                              </a:lnTo>
                              <a:lnTo>
                                <a:pt x="903" y="834"/>
                              </a:lnTo>
                              <a:lnTo>
                                <a:pt x="919" y="838"/>
                              </a:lnTo>
                              <a:lnTo>
                                <a:pt x="935" y="842"/>
                              </a:lnTo>
                              <a:lnTo>
                                <a:pt x="951" y="845"/>
                              </a:lnTo>
                              <a:lnTo>
                                <a:pt x="968" y="848"/>
                              </a:lnTo>
                              <a:lnTo>
                                <a:pt x="982" y="851"/>
                              </a:lnTo>
                              <a:lnTo>
                                <a:pt x="998" y="854"/>
                              </a:lnTo>
                              <a:lnTo>
                                <a:pt x="1014" y="857"/>
                              </a:lnTo>
                              <a:lnTo>
                                <a:pt x="1030" y="858"/>
                              </a:lnTo>
                              <a:lnTo>
                                <a:pt x="1056" y="860"/>
                              </a:lnTo>
                              <a:lnTo>
                                <a:pt x="1082" y="860"/>
                              </a:lnTo>
                              <a:lnTo>
                                <a:pt x="1109" y="857"/>
                              </a:lnTo>
                              <a:lnTo>
                                <a:pt x="1137" y="853"/>
                              </a:lnTo>
                              <a:lnTo>
                                <a:pt x="1162" y="847"/>
                              </a:lnTo>
                              <a:lnTo>
                                <a:pt x="1187" y="838"/>
                              </a:lnTo>
                              <a:lnTo>
                                <a:pt x="1211" y="828"/>
                              </a:lnTo>
                              <a:lnTo>
                                <a:pt x="1233" y="814"/>
                              </a:lnTo>
                              <a:lnTo>
                                <a:pt x="1234" y="812"/>
                              </a:lnTo>
                              <a:lnTo>
                                <a:pt x="1234" y="811"/>
                              </a:lnTo>
                              <a:lnTo>
                                <a:pt x="1233" y="809"/>
                              </a:lnTo>
                              <a:lnTo>
                                <a:pt x="1233" y="808"/>
                              </a:lnTo>
                              <a:lnTo>
                                <a:pt x="1232" y="808"/>
                              </a:lnTo>
                              <a:lnTo>
                                <a:pt x="1230" y="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5"/>
                      <wps:cNvSpPr>
                        <a:spLocks/>
                      </wps:cNvSpPr>
                      <wps:spPr bwMode="auto">
                        <a:xfrm>
                          <a:off x="25483185" y="24166592"/>
                          <a:ext cx="66359" cy="52506"/>
                        </a:xfrm>
                        <a:custGeom>
                          <a:avLst/>
                          <a:gdLst>
                            <a:gd name="T0" fmla="*/ 73 w 148"/>
                            <a:gd name="T1" fmla="*/ 0 h 140"/>
                            <a:gd name="T2" fmla="*/ 59 w 148"/>
                            <a:gd name="T3" fmla="*/ 2 h 140"/>
                            <a:gd name="T4" fmla="*/ 44 w 148"/>
                            <a:gd name="T5" fmla="*/ 6 h 140"/>
                            <a:gd name="T6" fmla="*/ 33 w 148"/>
                            <a:gd name="T7" fmla="*/ 12 h 140"/>
                            <a:gd name="T8" fmla="*/ 21 w 148"/>
                            <a:gd name="T9" fmla="*/ 20 h 140"/>
                            <a:gd name="T10" fmla="*/ 12 w 148"/>
                            <a:gd name="T11" fmla="*/ 32 h 140"/>
                            <a:gd name="T12" fmla="*/ 5 w 148"/>
                            <a:gd name="T13" fmla="*/ 43 h 140"/>
                            <a:gd name="T14" fmla="*/ 1 w 148"/>
                            <a:gd name="T15" fmla="*/ 56 h 140"/>
                            <a:gd name="T16" fmla="*/ 0 w 148"/>
                            <a:gd name="T17" fmla="*/ 71 h 140"/>
                            <a:gd name="T18" fmla="*/ 1 w 148"/>
                            <a:gd name="T19" fmla="*/ 85 h 140"/>
                            <a:gd name="T20" fmla="*/ 7 w 148"/>
                            <a:gd name="T21" fmla="*/ 98 h 140"/>
                            <a:gd name="T22" fmla="*/ 14 w 148"/>
                            <a:gd name="T23" fmla="*/ 110 h 140"/>
                            <a:gd name="T24" fmla="*/ 23 w 148"/>
                            <a:gd name="T25" fmla="*/ 120 h 140"/>
                            <a:gd name="T26" fmla="*/ 34 w 148"/>
                            <a:gd name="T27" fmla="*/ 128 h 140"/>
                            <a:gd name="T28" fmla="*/ 46 w 148"/>
                            <a:gd name="T29" fmla="*/ 136 h 140"/>
                            <a:gd name="T30" fmla="*/ 60 w 148"/>
                            <a:gd name="T31" fmla="*/ 139 h 140"/>
                            <a:gd name="T32" fmla="*/ 74 w 148"/>
                            <a:gd name="T33" fmla="*/ 140 h 140"/>
                            <a:gd name="T34" fmla="*/ 90 w 148"/>
                            <a:gd name="T35" fmla="*/ 139 h 140"/>
                            <a:gd name="T36" fmla="*/ 103 w 148"/>
                            <a:gd name="T37" fmla="*/ 134 h 140"/>
                            <a:gd name="T38" fmla="*/ 116 w 148"/>
                            <a:gd name="T39" fmla="*/ 128 h 140"/>
                            <a:gd name="T40" fmla="*/ 126 w 148"/>
                            <a:gd name="T41" fmla="*/ 120 h 140"/>
                            <a:gd name="T42" fmla="*/ 136 w 148"/>
                            <a:gd name="T43" fmla="*/ 108 h 140"/>
                            <a:gd name="T44" fmla="*/ 142 w 148"/>
                            <a:gd name="T45" fmla="*/ 97 h 140"/>
                            <a:gd name="T46" fmla="*/ 146 w 148"/>
                            <a:gd name="T47" fmla="*/ 84 h 140"/>
                            <a:gd name="T48" fmla="*/ 148 w 148"/>
                            <a:gd name="T49" fmla="*/ 69 h 140"/>
                            <a:gd name="T50" fmla="*/ 146 w 148"/>
                            <a:gd name="T51" fmla="*/ 55 h 140"/>
                            <a:gd name="T52" fmla="*/ 142 w 148"/>
                            <a:gd name="T53" fmla="*/ 42 h 140"/>
                            <a:gd name="T54" fmla="*/ 135 w 148"/>
                            <a:gd name="T55" fmla="*/ 31 h 140"/>
                            <a:gd name="T56" fmla="*/ 126 w 148"/>
                            <a:gd name="T57" fmla="*/ 19 h 140"/>
                            <a:gd name="T58" fmla="*/ 115 w 148"/>
                            <a:gd name="T59" fmla="*/ 12 h 140"/>
                            <a:gd name="T60" fmla="*/ 102 w 148"/>
                            <a:gd name="T61" fmla="*/ 5 h 140"/>
                            <a:gd name="T62" fmla="*/ 87 w 148"/>
                            <a:gd name="T63" fmla="*/ 2 h 140"/>
                            <a:gd name="T64" fmla="*/ 73 w 148"/>
                            <a:gd name="T65" fmla="*/ 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48" h="140">
                              <a:moveTo>
                                <a:pt x="73" y="0"/>
                              </a:moveTo>
                              <a:lnTo>
                                <a:pt x="59" y="2"/>
                              </a:lnTo>
                              <a:lnTo>
                                <a:pt x="44" y="6"/>
                              </a:lnTo>
                              <a:lnTo>
                                <a:pt x="33" y="12"/>
                              </a:lnTo>
                              <a:lnTo>
                                <a:pt x="21" y="20"/>
                              </a:lnTo>
                              <a:lnTo>
                                <a:pt x="12" y="32"/>
                              </a:lnTo>
                              <a:lnTo>
                                <a:pt x="5" y="43"/>
                              </a:lnTo>
                              <a:lnTo>
                                <a:pt x="1" y="56"/>
                              </a:lnTo>
                              <a:lnTo>
                                <a:pt x="0" y="71"/>
                              </a:lnTo>
                              <a:lnTo>
                                <a:pt x="1" y="85"/>
                              </a:lnTo>
                              <a:lnTo>
                                <a:pt x="7" y="98"/>
                              </a:lnTo>
                              <a:lnTo>
                                <a:pt x="14" y="110"/>
                              </a:lnTo>
                              <a:lnTo>
                                <a:pt x="23" y="120"/>
                              </a:lnTo>
                              <a:lnTo>
                                <a:pt x="34" y="128"/>
                              </a:lnTo>
                              <a:lnTo>
                                <a:pt x="46" y="136"/>
                              </a:lnTo>
                              <a:lnTo>
                                <a:pt x="60" y="139"/>
                              </a:lnTo>
                              <a:lnTo>
                                <a:pt x="74" y="140"/>
                              </a:lnTo>
                              <a:lnTo>
                                <a:pt x="90" y="139"/>
                              </a:lnTo>
                              <a:lnTo>
                                <a:pt x="103" y="134"/>
                              </a:lnTo>
                              <a:lnTo>
                                <a:pt x="116" y="128"/>
                              </a:lnTo>
                              <a:lnTo>
                                <a:pt x="126" y="120"/>
                              </a:lnTo>
                              <a:lnTo>
                                <a:pt x="136" y="108"/>
                              </a:lnTo>
                              <a:lnTo>
                                <a:pt x="142" y="97"/>
                              </a:lnTo>
                              <a:lnTo>
                                <a:pt x="146" y="84"/>
                              </a:lnTo>
                              <a:lnTo>
                                <a:pt x="148" y="69"/>
                              </a:lnTo>
                              <a:lnTo>
                                <a:pt x="146" y="55"/>
                              </a:lnTo>
                              <a:lnTo>
                                <a:pt x="142" y="42"/>
                              </a:lnTo>
                              <a:lnTo>
                                <a:pt x="135" y="31"/>
                              </a:lnTo>
                              <a:lnTo>
                                <a:pt x="126" y="19"/>
                              </a:lnTo>
                              <a:lnTo>
                                <a:pt x="115" y="12"/>
                              </a:lnTo>
                              <a:lnTo>
                                <a:pt x="102" y="5"/>
                              </a:lnTo>
                              <a:lnTo>
                                <a:pt x="87" y="2"/>
                              </a:lnTo>
                              <a:lnTo>
                                <a:pt x="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6"/>
                      <wps:cNvSpPr>
                        <a:spLocks/>
                      </wps:cNvSpPr>
                      <wps:spPr bwMode="auto">
                        <a:xfrm>
                          <a:off x="25224040" y="23973711"/>
                          <a:ext cx="51057" cy="41645"/>
                        </a:xfrm>
                        <a:custGeom>
                          <a:avLst/>
                          <a:gdLst>
                            <a:gd name="T0" fmla="*/ 47 w 96"/>
                            <a:gd name="T1" fmla="*/ 86 h 86"/>
                            <a:gd name="T2" fmla="*/ 57 w 96"/>
                            <a:gd name="T3" fmla="*/ 85 h 86"/>
                            <a:gd name="T4" fmla="*/ 66 w 96"/>
                            <a:gd name="T5" fmla="*/ 83 h 86"/>
                            <a:gd name="T6" fmla="*/ 74 w 96"/>
                            <a:gd name="T7" fmla="*/ 79 h 86"/>
                            <a:gd name="T8" fmla="*/ 82 w 96"/>
                            <a:gd name="T9" fmla="*/ 75 h 86"/>
                            <a:gd name="T10" fmla="*/ 87 w 96"/>
                            <a:gd name="T11" fmla="*/ 69 h 86"/>
                            <a:gd name="T12" fmla="*/ 92 w 96"/>
                            <a:gd name="T13" fmla="*/ 62 h 86"/>
                            <a:gd name="T14" fmla="*/ 95 w 96"/>
                            <a:gd name="T15" fmla="*/ 53 h 86"/>
                            <a:gd name="T16" fmla="*/ 96 w 96"/>
                            <a:gd name="T17" fmla="*/ 44 h 86"/>
                            <a:gd name="T18" fmla="*/ 95 w 96"/>
                            <a:gd name="T19" fmla="*/ 34 h 86"/>
                            <a:gd name="T20" fmla="*/ 92 w 96"/>
                            <a:gd name="T21" fmla="*/ 27 h 86"/>
                            <a:gd name="T22" fmla="*/ 87 w 96"/>
                            <a:gd name="T23" fmla="*/ 19 h 86"/>
                            <a:gd name="T24" fmla="*/ 82 w 96"/>
                            <a:gd name="T25" fmla="*/ 13 h 86"/>
                            <a:gd name="T26" fmla="*/ 74 w 96"/>
                            <a:gd name="T27" fmla="*/ 7 h 86"/>
                            <a:gd name="T28" fmla="*/ 66 w 96"/>
                            <a:gd name="T29" fmla="*/ 3 h 86"/>
                            <a:gd name="T30" fmla="*/ 57 w 96"/>
                            <a:gd name="T31" fmla="*/ 1 h 86"/>
                            <a:gd name="T32" fmla="*/ 47 w 96"/>
                            <a:gd name="T33" fmla="*/ 0 h 86"/>
                            <a:gd name="T34" fmla="*/ 37 w 96"/>
                            <a:gd name="T35" fmla="*/ 1 h 86"/>
                            <a:gd name="T36" fmla="*/ 28 w 96"/>
                            <a:gd name="T37" fmla="*/ 3 h 86"/>
                            <a:gd name="T38" fmla="*/ 21 w 96"/>
                            <a:gd name="T39" fmla="*/ 7 h 86"/>
                            <a:gd name="T40" fmla="*/ 14 w 96"/>
                            <a:gd name="T41" fmla="*/ 13 h 86"/>
                            <a:gd name="T42" fmla="*/ 8 w 96"/>
                            <a:gd name="T43" fmla="*/ 19 h 86"/>
                            <a:gd name="T44" fmla="*/ 4 w 96"/>
                            <a:gd name="T45" fmla="*/ 27 h 86"/>
                            <a:gd name="T46" fmla="*/ 1 w 96"/>
                            <a:gd name="T47" fmla="*/ 34 h 86"/>
                            <a:gd name="T48" fmla="*/ 0 w 96"/>
                            <a:gd name="T49" fmla="*/ 44 h 86"/>
                            <a:gd name="T50" fmla="*/ 1 w 96"/>
                            <a:gd name="T51" fmla="*/ 53 h 86"/>
                            <a:gd name="T52" fmla="*/ 4 w 96"/>
                            <a:gd name="T53" fmla="*/ 62 h 86"/>
                            <a:gd name="T54" fmla="*/ 8 w 96"/>
                            <a:gd name="T55" fmla="*/ 69 h 86"/>
                            <a:gd name="T56" fmla="*/ 14 w 96"/>
                            <a:gd name="T57" fmla="*/ 75 h 86"/>
                            <a:gd name="T58" fmla="*/ 21 w 96"/>
                            <a:gd name="T59" fmla="*/ 79 h 86"/>
                            <a:gd name="T60" fmla="*/ 28 w 96"/>
                            <a:gd name="T61" fmla="*/ 83 h 86"/>
                            <a:gd name="T62" fmla="*/ 37 w 96"/>
                            <a:gd name="T63" fmla="*/ 85 h 86"/>
                            <a:gd name="T64" fmla="*/ 47 w 96"/>
                            <a:gd name="T65" fmla="*/ 86 h 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96" h="86">
                              <a:moveTo>
                                <a:pt x="47" y="86"/>
                              </a:moveTo>
                              <a:lnTo>
                                <a:pt x="57" y="85"/>
                              </a:lnTo>
                              <a:lnTo>
                                <a:pt x="66" y="83"/>
                              </a:lnTo>
                              <a:lnTo>
                                <a:pt x="74" y="79"/>
                              </a:lnTo>
                              <a:lnTo>
                                <a:pt x="82" y="75"/>
                              </a:lnTo>
                              <a:lnTo>
                                <a:pt x="87" y="69"/>
                              </a:lnTo>
                              <a:lnTo>
                                <a:pt x="92" y="62"/>
                              </a:lnTo>
                              <a:lnTo>
                                <a:pt x="95" y="53"/>
                              </a:lnTo>
                              <a:lnTo>
                                <a:pt x="96" y="44"/>
                              </a:lnTo>
                              <a:lnTo>
                                <a:pt x="95" y="34"/>
                              </a:lnTo>
                              <a:lnTo>
                                <a:pt x="92" y="27"/>
                              </a:lnTo>
                              <a:lnTo>
                                <a:pt x="87" y="19"/>
                              </a:lnTo>
                              <a:lnTo>
                                <a:pt x="82" y="13"/>
                              </a:lnTo>
                              <a:lnTo>
                                <a:pt x="74" y="7"/>
                              </a:lnTo>
                              <a:lnTo>
                                <a:pt x="66" y="3"/>
                              </a:lnTo>
                              <a:lnTo>
                                <a:pt x="57" y="1"/>
                              </a:lnTo>
                              <a:lnTo>
                                <a:pt x="47" y="0"/>
                              </a:lnTo>
                              <a:lnTo>
                                <a:pt x="37" y="1"/>
                              </a:lnTo>
                              <a:lnTo>
                                <a:pt x="28" y="3"/>
                              </a:lnTo>
                              <a:lnTo>
                                <a:pt x="21" y="7"/>
                              </a:lnTo>
                              <a:lnTo>
                                <a:pt x="14" y="13"/>
                              </a:lnTo>
                              <a:lnTo>
                                <a:pt x="8" y="19"/>
                              </a:lnTo>
                              <a:lnTo>
                                <a:pt x="4" y="27"/>
                              </a:lnTo>
                              <a:lnTo>
                                <a:pt x="1" y="34"/>
                              </a:lnTo>
                              <a:lnTo>
                                <a:pt x="0" y="44"/>
                              </a:lnTo>
                              <a:lnTo>
                                <a:pt x="1" y="53"/>
                              </a:lnTo>
                              <a:lnTo>
                                <a:pt x="4" y="62"/>
                              </a:lnTo>
                              <a:lnTo>
                                <a:pt x="8" y="69"/>
                              </a:lnTo>
                              <a:lnTo>
                                <a:pt x="14" y="75"/>
                              </a:lnTo>
                              <a:lnTo>
                                <a:pt x="21" y="79"/>
                              </a:lnTo>
                              <a:lnTo>
                                <a:pt x="28" y="83"/>
                              </a:lnTo>
                              <a:lnTo>
                                <a:pt x="37" y="85"/>
                              </a:lnTo>
                              <a:lnTo>
                                <a:pt x="47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7"/>
                      <wps:cNvSpPr>
                        <a:spLocks/>
                      </wps:cNvSpPr>
                      <wps:spPr bwMode="auto">
                        <a:xfrm>
                          <a:off x="25210425" y="24017806"/>
                          <a:ext cx="52030" cy="42136"/>
                        </a:xfrm>
                        <a:custGeom>
                          <a:avLst/>
                          <a:gdLst>
                            <a:gd name="T0" fmla="*/ 48 w 97"/>
                            <a:gd name="T1" fmla="*/ 87 h 87"/>
                            <a:gd name="T2" fmla="*/ 58 w 97"/>
                            <a:gd name="T3" fmla="*/ 86 h 87"/>
                            <a:gd name="T4" fmla="*/ 66 w 97"/>
                            <a:gd name="T5" fmla="*/ 85 h 87"/>
                            <a:gd name="T6" fmla="*/ 75 w 97"/>
                            <a:gd name="T7" fmla="*/ 80 h 87"/>
                            <a:gd name="T8" fmla="*/ 82 w 97"/>
                            <a:gd name="T9" fmla="*/ 74 h 87"/>
                            <a:gd name="T10" fmla="*/ 88 w 97"/>
                            <a:gd name="T11" fmla="*/ 69 h 87"/>
                            <a:gd name="T12" fmla="*/ 92 w 97"/>
                            <a:gd name="T13" fmla="*/ 61 h 87"/>
                            <a:gd name="T14" fmla="*/ 95 w 97"/>
                            <a:gd name="T15" fmla="*/ 53 h 87"/>
                            <a:gd name="T16" fmla="*/ 97 w 97"/>
                            <a:gd name="T17" fmla="*/ 44 h 87"/>
                            <a:gd name="T18" fmla="*/ 95 w 97"/>
                            <a:gd name="T19" fmla="*/ 36 h 87"/>
                            <a:gd name="T20" fmla="*/ 92 w 97"/>
                            <a:gd name="T21" fmla="*/ 27 h 87"/>
                            <a:gd name="T22" fmla="*/ 88 w 97"/>
                            <a:gd name="T23" fmla="*/ 20 h 87"/>
                            <a:gd name="T24" fmla="*/ 82 w 97"/>
                            <a:gd name="T25" fmla="*/ 13 h 87"/>
                            <a:gd name="T26" fmla="*/ 75 w 97"/>
                            <a:gd name="T27" fmla="*/ 7 h 87"/>
                            <a:gd name="T28" fmla="*/ 66 w 97"/>
                            <a:gd name="T29" fmla="*/ 2 h 87"/>
                            <a:gd name="T30" fmla="*/ 58 w 97"/>
                            <a:gd name="T31" fmla="*/ 1 h 87"/>
                            <a:gd name="T32" fmla="*/ 48 w 97"/>
                            <a:gd name="T33" fmla="*/ 0 h 87"/>
                            <a:gd name="T34" fmla="*/ 37 w 97"/>
                            <a:gd name="T35" fmla="*/ 1 h 87"/>
                            <a:gd name="T36" fmla="*/ 29 w 97"/>
                            <a:gd name="T37" fmla="*/ 2 h 87"/>
                            <a:gd name="T38" fmla="*/ 22 w 97"/>
                            <a:gd name="T39" fmla="*/ 7 h 87"/>
                            <a:gd name="T40" fmla="*/ 14 w 97"/>
                            <a:gd name="T41" fmla="*/ 13 h 87"/>
                            <a:gd name="T42" fmla="*/ 9 w 97"/>
                            <a:gd name="T43" fmla="*/ 20 h 87"/>
                            <a:gd name="T44" fmla="*/ 4 w 97"/>
                            <a:gd name="T45" fmla="*/ 27 h 87"/>
                            <a:gd name="T46" fmla="*/ 1 w 97"/>
                            <a:gd name="T47" fmla="*/ 36 h 87"/>
                            <a:gd name="T48" fmla="*/ 0 w 97"/>
                            <a:gd name="T49" fmla="*/ 44 h 87"/>
                            <a:gd name="T50" fmla="*/ 1 w 97"/>
                            <a:gd name="T51" fmla="*/ 53 h 87"/>
                            <a:gd name="T52" fmla="*/ 4 w 97"/>
                            <a:gd name="T53" fmla="*/ 61 h 87"/>
                            <a:gd name="T54" fmla="*/ 9 w 97"/>
                            <a:gd name="T55" fmla="*/ 69 h 87"/>
                            <a:gd name="T56" fmla="*/ 14 w 97"/>
                            <a:gd name="T57" fmla="*/ 74 h 87"/>
                            <a:gd name="T58" fmla="*/ 22 w 97"/>
                            <a:gd name="T59" fmla="*/ 80 h 87"/>
                            <a:gd name="T60" fmla="*/ 29 w 97"/>
                            <a:gd name="T61" fmla="*/ 85 h 87"/>
                            <a:gd name="T62" fmla="*/ 37 w 97"/>
                            <a:gd name="T63" fmla="*/ 86 h 87"/>
                            <a:gd name="T64" fmla="*/ 48 w 97"/>
                            <a:gd name="T65" fmla="*/ 87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97" h="87">
                              <a:moveTo>
                                <a:pt x="48" y="87"/>
                              </a:moveTo>
                              <a:lnTo>
                                <a:pt x="58" y="86"/>
                              </a:lnTo>
                              <a:lnTo>
                                <a:pt x="66" y="85"/>
                              </a:lnTo>
                              <a:lnTo>
                                <a:pt x="75" y="80"/>
                              </a:lnTo>
                              <a:lnTo>
                                <a:pt x="82" y="74"/>
                              </a:lnTo>
                              <a:lnTo>
                                <a:pt x="88" y="69"/>
                              </a:lnTo>
                              <a:lnTo>
                                <a:pt x="92" y="61"/>
                              </a:lnTo>
                              <a:lnTo>
                                <a:pt x="95" y="53"/>
                              </a:lnTo>
                              <a:lnTo>
                                <a:pt x="97" y="44"/>
                              </a:lnTo>
                              <a:lnTo>
                                <a:pt x="95" y="36"/>
                              </a:lnTo>
                              <a:lnTo>
                                <a:pt x="92" y="27"/>
                              </a:lnTo>
                              <a:lnTo>
                                <a:pt x="88" y="20"/>
                              </a:lnTo>
                              <a:lnTo>
                                <a:pt x="82" y="13"/>
                              </a:lnTo>
                              <a:lnTo>
                                <a:pt x="75" y="7"/>
                              </a:lnTo>
                              <a:lnTo>
                                <a:pt x="66" y="2"/>
                              </a:lnTo>
                              <a:lnTo>
                                <a:pt x="58" y="1"/>
                              </a:lnTo>
                              <a:lnTo>
                                <a:pt x="48" y="0"/>
                              </a:lnTo>
                              <a:lnTo>
                                <a:pt x="37" y="1"/>
                              </a:lnTo>
                              <a:lnTo>
                                <a:pt x="29" y="2"/>
                              </a:lnTo>
                              <a:lnTo>
                                <a:pt x="22" y="7"/>
                              </a:lnTo>
                              <a:lnTo>
                                <a:pt x="14" y="13"/>
                              </a:lnTo>
                              <a:lnTo>
                                <a:pt x="9" y="20"/>
                              </a:lnTo>
                              <a:lnTo>
                                <a:pt x="4" y="27"/>
                              </a:lnTo>
                              <a:lnTo>
                                <a:pt x="1" y="36"/>
                              </a:lnTo>
                              <a:lnTo>
                                <a:pt x="0" y="44"/>
                              </a:lnTo>
                              <a:lnTo>
                                <a:pt x="1" y="53"/>
                              </a:lnTo>
                              <a:lnTo>
                                <a:pt x="4" y="61"/>
                              </a:lnTo>
                              <a:lnTo>
                                <a:pt x="9" y="69"/>
                              </a:lnTo>
                              <a:lnTo>
                                <a:pt x="14" y="74"/>
                              </a:lnTo>
                              <a:lnTo>
                                <a:pt x="22" y="80"/>
                              </a:lnTo>
                              <a:lnTo>
                                <a:pt x="29" y="85"/>
                              </a:lnTo>
                              <a:lnTo>
                                <a:pt x="37" y="86"/>
                              </a:lnTo>
                              <a:lnTo>
                                <a:pt x="48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8"/>
                      <wps:cNvSpPr>
                        <a:spLocks/>
                      </wps:cNvSpPr>
                      <wps:spPr bwMode="auto">
                        <a:xfrm>
                          <a:off x="25237656" y="24056021"/>
                          <a:ext cx="50570" cy="43116"/>
                        </a:xfrm>
                        <a:custGeom>
                          <a:avLst/>
                          <a:gdLst>
                            <a:gd name="T0" fmla="*/ 48 w 95"/>
                            <a:gd name="T1" fmla="*/ 89 h 89"/>
                            <a:gd name="T2" fmla="*/ 58 w 95"/>
                            <a:gd name="T3" fmla="*/ 88 h 89"/>
                            <a:gd name="T4" fmla="*/ 67 w 95"/>
                            <a:gd name="T5" fmla="*/ 86 h 89"/>
                            <a:gd name="T6" fmla="*/ 74 w 95"/>
                            <a:gd name="T7" fmla="*/ 82 h 89"/>
                            <a:gd name="T8" fmla="*/ 81 w 95"/>
                            <a:gd name="T9" fmla="*/ 76 h 89"/>
                            <a:gd name="T10" fmla="*/ 87 w 95"/>
                            <a:gd name="T11" fmla="*/ 69 h 89"/>
                            <a:gd name="T12" fmla="*/ 91 w 95"/>
                            <a:gd name="T13" fmla="*/ 62 h 89"/>
                            <a:gd name="T14" fmla="*/ 94 w 95"/>
                            <a:gd name="T15" fmla="*/ 53 h 89"/>
                            <a:gd name="T16" fmla="*/ 95 w 95"/>
                            <a:gd name="T17" fmla="*/ 44 h 89"/>
                            <a:gd name="T18" fmla="*/ 94 w 95"/>
                            <a:gd name="T19" fmla="*/ 36 h 89"/>
                            <a:gd name="T20" fmla="*/ 91 w 95"/>
                            <a:gd name="T21" fmla="*/ 27 h 89"/>
                            <a:gd name="T22" fmla="*/ 87 w 95"/>
                            <a:gd name="T23" fmla="*/ 20 h 89"/>
                            <a:gd name="T24" fmla="*/ 81 w 95"/>
                            <a:gd name="T25" fmla="*/ 13 h 89"/>
                            <a:gd name="T26" fmla="*/ 74 w 95"/>
                            <a:gd name="T27" fmla="*/ 7 h 89"/>
                            <a:gd name="T28" fmla="*/ 67 w 95"/>
                            <a:gd name="T29" fmla="*/ 3 h 89"/>
                            <a:gd name="T30" fmla="*/ 58 w 95"/>
                            <a:gd name="T31" fmla="*/ 1 h 89"/>
                            <a:gd name="T32" fmla="*/ 48 w 95"/>
                            <a:gd name="T33" fmla="*/ 0 h 89"/>
                            <a:gd name="T34" fmla="*/ 38 w 95"/>
                            <a:gd name="T35" fmla="*/ 1 h 89"/>
                            <a:gd name="T36" fmla="*/ 29 w 95"/>
                            <a:gd name="T37" fmla="*/ 3 h 89"/>
                            <a:gd name="T38" fmla="*/ 22 w 95"/>
                            <a:gd name="T39" fmla="*/ 7 h 89"/>
                            <a:gd name="T40" fmla="*/ 15 w 95"/>
                            <a:gd name="T41" fmla="*/ 13 h 89"/>
                            <a:gd name="T42" fmla="*/ 9 w 95"/>
                            <a:gd name="T43" fmla="*/ 20 h 89"/>
                            <a:gd name="T44" fmla="*/ 5 w 95"/>
                            <a:gd name="T45" fmla="*/ 27 h 89"/>
                            <a:gd name="T46" fmla="*/ 2 w 95"/>
                            <a:gd name="T47" fmla="*/ 36 h 89"/>
                            <a:gd name="T48" fmla="*/ 0 w 95"/>
                            <a:gd name="T49" fmla="*/ 44 h 89"/>
                            <a:gd name="T50" fmla="*/ 2 w 95"/>
                            <a:gd name="T51" fmla="*/ 53 h 89"/>
                            <a:gd name="T52" fmla="*/ 5 w 95"/>
                            <a:gd name="T53" fmla="*/ 62 h 89"/>
                            <a:gd name="T54" fmla="*/ 9 w 95"/>
                            <a:gd name="T55" fmla="*/ 69 h 89"/>
                            <a:gd name="T56" fmla="*/ 15 w 95"/>
                            <a:gd name="T57" fmla="*/ 76 h 89"/>
                            <a:gd name="T58" fmla="*/ 22 w 95"/>
                            <a:gd name="T59" fmla="*/ 82 h 89"/>
                            <a:gd name="T60" fmla="*/ 29 w 95"/>
                            <a:gd name="T61" fmla="*/ 86 h 89"/>
                            <a:gd name="T62" fmla="*/ 38 w 95"/>
                            <a:gd name="T63" fmla="*/ 88 h 89"/>
                            <a:gd name="T64" fmla="*/ 48 w 95"/>
                            <a:gd name="T65" fmla="*/ 89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95" h="89">
                              <a:moveTo>
                                <a:pt x="48" y="89"/>
                              </a:moveTo>
                              <a:lnTo>
                                <a:pt x="58" y="88"/>
                              </a:lnTo>
                              <a:lnTo>
                                <a:pt x="67" y="86"/>
                              </a:lnTo>
                              <a:lnTo>
                                <a:pt x="74" y="82"/>
                              </a:lnTo>
                              <a:lnTo>
                                <a:pt x="81" y="76"/>
                              </a:lnTo>
                              <a:lnTo>
                                <a:pt x="87" y="69"/>
                              </a:lnTo>
                              <a:lnTo>
                                <a:pt x="91" y="62"/>
                              </a:lnTo>
                              <a:lnTo>
                                <a:pt x="94" y="53"/>
                              </a:lnTo>
                              <a:lnTo>
                                <a:pt x="95" y="44"/>
                              </a:lnTo>
                              <a:lnTo>
                                <a:pt x="94" y="36"/>
                              </a:lnTo>
                              <a:lnTo>
                                <a:pt x="91" y="27"/>
                              </a:lnTo>
                              <a:lnTo>
                                <a:pt x="87" y="20"/>
                              </a:lnTo>
                              <a:lnTo>
                                <a:pt x="81" y="13"/>
                              </a:lnTo>
                              <a:lnTo>
                                <a:pt x="74" y="7"/>
                              </a:lnTo>
                              <a:lnTo>
                                <a:pt x="67" y="3"/>
                              </a:lnTo>
                              <a:lnTo>
                                <a:pt x="58" y="1"/>
                              </a:lnTo>
                              <a:lnTo>
                                <a:pt x="48" y="0"/>
                              </a:lnTo>
                              <a:lnTo>
                                <a:pt x="38" y="1"/>
                              </a:lnTo>
                              <a:lnTo>
                                <a:pt x="29" y="3"/>
                              </a:lnTo>
                              <a:lnTo>
                                <a:pt x="22" y="7"/>
                              </a:lnTo>
                              <a:lnTo>
                                <a:pt x="15" y="13"/>
                              </a:lnTo>
                              <a:lnTo>
                                <a:pt x="9" y="20"/>
                              </a:lnTo>
                              <a:lnTo>
                                <a:pt x="5" y="27"/>
                              </a:lnTo>
                              <a:lnTo>
                                <a:pt x="2" y="36"/>
                              </a:lnTo>
                              <a:lnTo>
                                <a:pt x="0" y="44"/>
                              </a:lnTo>
                              <a:lnTo>
                                <a:pt x="2" y="53"/>
                              </a:lnTo>
                              <a:lnTo>
                                <a:pt x="5" y="62"/>
                              </a:lnTo>
                              <a:lnTo>
                                <a:pt x="9" y="69"/>
                              </a:lnTo>
                              <a:lnTo>
                                <a:pt x="15" y="76"/>
                              </a:lnTo>
                              <a:lnTo>
                                <a:pt x="22" y="82"/>
                              </a:lnTo>
                              <a:lnTo>
                                <a:pt x="29" y="86"/>
                              </a:lnTo>
                              <a:lnTo>
                                <a:pt x="38" y="88"/>
                              </a:lnTo>
                              <a:lnTo>
                                <a:pt x="48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9"/>
                      <wps:cNvSpPr>
                        <a:spLocks/>
                      </wps:cNvSpPr>
                      <wps:spPr bwMode="auto">
                        <a:xfrm>
                          <a:off x="25166662" y="23990858"/>
                          <a:ext cx="51057" cy="42626"/>
                        </a:xfrm>
                        <a:custGeom>
                          <a:avLst/>
                          <a:gdLst>
                            <a:gd name="T0" fmla="*/ 47 w 96"/>
                            <a:gd name="T1" fmla="*/ 88 h 88"/>
                            <a:gd name="T2" fmla="*/ 58 w 96"/>
                            <a:gd name="T3" fmla="*/ 86 h 88"/>
                            <a:gd name="T4" fmla="*/ 66 w 96"/>
                            <a:gd name="T5" fmla="*/ 85 h 88"/>
                            <a:gd name="T6" fmla="*/ 75 w 96"/>
                            <a:gd name="T7" fmla="*/ 80 h 88"/>
                            <a:gd name="T8" fmla="*/ 82 w 96"/>
                            <a:gd name="T9" fmla="*/ 75 h 88"/>
                            <a:gd name="T10" fmla="*/ 88 w 96"/>
                            <a:gd name="T11" fmla="*/ 69 h 88"/>
                            <a:gd name="T12" fmla="*/ 92 w 96"/>
                            <a:gd name="T13" fmla="*/ 60 h 88"/>
                            <a:gd name="T14" fmla="*/ 95 w 96"/>
                            <a:gd name="T15" fmla="*/ 53 h 88"/>
                            <a:gd name="T16" fmla="*/ 96 w 96"/>
                            <a:gd name="T17" fmla="*/ 44 h 88"/>
                            <a:gd name="T18" fmla="*/ 95 w 96"/>
                            <a:gd name="T19" fmla="*/ 36 h 88"/>
                            <a:gd name="T20" fmla="*/ 92 w 96"/>
                            <a:gd name="T21" fmla="*/ 27 h 88"/>
                            <a:gd name="T22" fmla="*/ 88 w 96"/>
                            <a:gd name="T23" fmla="*/ 20 h 88"/>
                            <a:gd name="T24" fmla="*/ 82 w 96"/>
                            <a:gd name="T25" fmla="*/ 13 h 88"/>
                            <a:gd name="T26" fmla="*/ 75 w 96"/>
                            <a:gd name="T27" fmla="*/ 7 h 88"/>
                            <a:gd name="T28" fmla="*/ 66 w 96"/>
                            <a:gd name="T29" fmla="*/ 3 h 88"/>
                            <a:gd name="T30" fmla="*/ 58 w 96"/>
                            <a:gd name="T31" fmla="*/ 1 h 88"/>
                            <a:gd name="T32" fmla="*/ 47 w 96"/>
                            <a:gd name="T33" fmla="*/ 0 h 88"/>
                            <a:gd name="T34" fmla="*/ 37 w 96"/>
                            <a:gd name="T35" fmla="*/ 1 h 88"/>
                            <a:gd name="T36" fmla="*/ 29 w 96"/>
                            <a:gd name="T37" fmla="*/ 3 h 88"/>
                            <a:gd name="T38" fmla="*/ 22 w 96"/>
                            <a:gd name="T39" fmla="*/ 7 h 88"/>
                            <a:gd name="T40" fmla="*/ 14 w 96"/>
                            <a:gd name="T41" fmla="*/ 13 h 88"/>
                            <a:gd name="T42" fmla="*/ 9 w 96"/>
                            <a:gd name="T43" fmla="*/ 20 h 88"/>
                            <a:gd name="T44" fmla="*/ 4 w 96"/>
                            <a:gd name="T45" fmla="*/ 27 h 88"/>
                            <a:gd name="T46" fmla="*/ 1 w 96"/>
                            <a:gd name="T47" fmla="*/ 36 h 88"/>
                            <a:gd name="T48" fmla="*/ 0 w 96"/>
                            <a:gd name="T49" fmla="*/ 44 h 88"/>
                            <a:gd name="T50" fmla="*/ 1 w 96"/>
                            <a:gd name="T51" fmla="*/ 53 h 88"/>
                            <a:gd name="T52" fmla="*/ 4 w 96"/>
                            <a:gd name="T53" fmla="*/ 60 h 88"/>
                            <a:gd name="T54" fmla="*/ 9 w 96"/>
                            <a:gd name="T55" fmla="*/ 69 h 88"/>
                            <a:gd name="T56" fmla="*/ 14 w 96"/>
                            <a:gd name="T57" fmla="*/ 75 h 88"/>
                            <a:gd name="T58" fmla="*/ 22 w 96"/>
                            <a:gd name="T59" fmla="*/ 80 h 88"/>
                            <a:gd name="T60" fmla="*/ 29 w 96"/>
                            <a:gd name="T61" fmla="*/ 85 h 88"/>
                            <a:gd name="T62" fmla="*/ 37 w 96"/>
                            <a:gd name="T63" fmla="*/ 86 h 88"/>
                            <a:gd name="T64" fmla="*/ 47 w 96"/>
                            <a:gd name="T65" fmla="*/ 88 h 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96" h="88">
                              <a:moveTo>
                                <a:pt x="47" y="88"/>
                              </a:moveTo>
                              <a:lnTo>
                                <a:pt x="58" y="86"/>
                              </a:lnTo>
                              <a:lnTo>
                                <a:pt x="66" y="85"/>
                              </a:lnTo>
                              <a:lnTo>
                                <a:pt x="75" y="80"/>
                              </a:lnTo>
                              <a:lnTo>
                                <a:pt x="82" y="75"/>
                              </a:lnTo>
                              <a:lnTo>
                                <a:pt x="88" y="69"/>
                              </a:lnTo>
                              <a:lnTo>
                                <a:pt x="92" y="60"/>
                              </a:lnTo>
                              <a:lnTo>
                                <a:pt x="95" y="53"/>
                              </a:lnTo>
                              <a:lnTo>
                                <a:pt x="96" y="44"/>
                              </a:lnTo>
                              <a:lnTo>
                                <a:pt x="95" y="36"/>
                              </a:lnTo>
                              <a:lnTo>
                                <a:pt x="92" y="27"/>
                              </a:lnTo>
                              <a:lnTo>
                                <a:pt x="88" y="20"/>
                              </a:lnTo>
                              <a:lnTo>
                                <a:pt x="82" y="13"/>
                              </a:lnTo>
                              <a:lnTo>
                                <a:pt x="75" y="7"/>
                              </a:lnTo>
                              <a:lnTo>
                                <a:pt x="66" y="3"/>
                              </a:lnTo>
                              <a:lnTo>
                                <a:pt x="58" y="1"/>
                              </a:lnTo>
                              <a:lnTo>
                                <a:pt x="47" y="0"/>
                              </a:lnTo>
                              <a:lnTo>
                                <a:pt x="37" y="1"/>
                              </a:lnTo>
                              <a:lnTo>
                                <a:pt x="29" y="3"/>
                              </a:lnTo>
                              <a:lnTo>
                                <a:pt x="22" y="7"/>
                              </a:lnTo>
                              <a:lnTo>
                                <a:pt x="14" y="13"/>
                              </a:lnTo>
                              <a:lnTo>
                                <a:pt x="9" y="20"/>
                              </a:lnTo>
                              <a:lnTo>
                                <a:pt x="4" y="27"/>
                              </a:lnTo>
                              <a:lnTo>
                                <a:pt x="1" y="36"/>
                              </a:lnTo>
                              <a:lnTo>
                                <a:pt x="0" y="44"/>
                              </a:lnTo>
                              <a:lnTo>
                                <a:pt x="1" y="53"/>
                              </a:lnTo>
                              <a:lnTo>
                                <a:pt x="4" y="60"/>
                              </a:lnTo>
                              <a:lnTo>
                                <a:pt x="9" y="69"/>
                              </a:lnTo>
                              <a:lnTo>
                                <a:pt x="14" y="75"/>
                              </a:lnTo>
                              <a:lnTo>
                                <a:pt x="22" y="80"/>
                              </a:lnTo>
                              <a:lnTo>
                                <a:pt x="29" y="85"/>
                              </a:lnTo>
                              <a:lnTo>
                                <a:pt x="37" y="86"/>
                              </a:lnTo>
                              <a:lnTo>
                                <a:pt x="4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0"/>
                      <wps:cNvSpPr>
                        <a:spLocks/>
                      </wps:cNvSpPr>
                      <wps:spPr bwMode="auto">
                        <a:xfrm>
                          <a:off x="25171524" y="24047202"/>
                          <a:ext cx="51057" cy="43606"/>
                        </a:xfrm>
                        <a:custGeom>
                          <a:avLst/>
                          <a:gdLst>
                            <a:gd name="T0" fmla="*/ 47 w 95"/>
                            <a:gd name="T1" fmla="*/ 90 h 90"/>
                            <a:gd name="T2" fmla="*/ 57 w 95"/>
                            <a:gd name="T3" fmla="*/ 88 h 90"/>
                            <a:gd name="T4" fmla="*/ 66 w 95"/>
                            <a:gd name="T5" fmla="*/ 87 h 90"/>
                            <a:gd name="T6" fmla="*/ 73 w 95"/>
                            <a:gd name="T7" fmla="*/ 83 h 90"/>
                            <a:gd name="T8" fmla="*/ 80 w 95"/>
                            <a:gd name="T9" fmla="*/ 77 h 90"/>
                            <a:gd name="T10" fmla="*/ 86 w 95"/>
                            <a:gd name="T11" fmla="*/ 70 h 90"/>
                            <a:gd name="T12" fmla="*/ 90 w 95"/>
                            <a:gd name="T13" fmla="*/ 62 h 90"/>
                            <a:gd name="T14" fmla="*/ 93 w 95"/>
                            <a:gd name="T15" fmla="*/ 54 h 90"/>
                            <a:gd name="T16" fmla="*/ 95 w 95"/>
                            <a:gd name="T17" fmla="*/ 45 h 90"/>
                            <a:gd name="T18" fmla="*/ 93 w 95"/>
                            <a:gd name="T19" fmla="*/ 36 h 90"/>
                            <a:gd name="T20" fmla="*/ 90 w 95"/>
                            <a:gd name="T21" fmla="*/ 28 h 90"/>
                            <a:gd name="T22" fmla="*/ 86 w 95"/>
                            <a:gd name="T23" fmla="*/ 21 h 90"/>
                            <a:gd name="T24" fmla="*/ 80 w 95"/>
                            <a:gd name="T25" fmla="*/ 13 h 90"/>
                            <a:gd name="T26" fmla="*/ 73 w 95"/>
                            <a:gd name="T27" fmla="*/ 8 h 90"/>
                            <a:gd name="T28" fmla="*/ 66 w 95"/>
                            <a:gd name="T29" fmla="*/ 3 h 90"/>
                            <a:gd name="T30" fmla="*/ 57 w 95"/>
                            <a:gd name="T31" fmla="*/ 2 h 90"/>
                            <a:gd name="T32" fmla="*/ 47 w 95"/>
                            <a:gd name="T33" fmla="*/ 0 h 90"/>
                            <a:gd name="T34" fmla="*/ 37 w 95"/>
                            <a:gd name="T35" fmla="*/ 2 h 90"/>
                            <a:gd name="T36" fmla="*/ 28 w 95"/>
                            <a:gd name="T37" fmla="*/ 3 h 90"/>
                            <a:gd name="T38" fmla="*/ 21 w 95"/>
                            <a:gd name="T39" fmla="*/ 8 h 90"/>
                            <a:gd name="T40" fmla="*/ 14 w 95"/>
                            <a:gd name="T41" fmla="*/ 13 h 90"/>
                            <a:gd name="T42" fmla="*/ 8 w 95"/>
                            <a:gd name="T43" fmla="*/ 21 h 90"/>
                            <a:gd name="T44" fmla="*/ 4 w 95"/>
                            <a:gd name="T45" fmla="*/ 28 h 90"/>
                            <a:gd name="T46" fmla="*/ 1 w 95"/>
                            <a:gd name="T47" fmla="*/ 36 h 90"/>
                            <a:gd name="T48" fmla="*/ 0 w 95"/>
                            <a:gd name="T49" fmla="*/ 45 h 90"/>
                            <a:gd name="T50" fmla="*/ 1 w 95"/>
                            <a:gd name="T51" fmla="*/ 54 h 90"/>
                            <a:gd name="T52" fmla="*/ 4 w 95"/>
                            <a:gd name="T53" fmla="*/ 62 h 90"/>
                            <a:gd name="T54" fmla="*/ 8 w 95"/>
                            <a:gd name="T55" fmla="*/ 70 h 90"/>
                            <a:gd name="T56" fmla="*/ 14 w 95"/>
                            <a:gd name="T57" fmla="*/ 77 h 90"/>
                            <a:gd name="T58" fmla="*/ 21 w 95"/>
                            <a:gd name="T59" fmla="*/ 83 h 90"/>
                            <a:gd name="T60" fmla="*/ 28 w 95"/>
                            <a:gd name="T61" fmla="*/ 87 h 90"/>
                            <a:gd name="T62" fmla="*/ 37 w 95"/>
                            <a:gd name="T63" fmla="*/ 88 h 90"/>
                            <a:gd name="T64" fmla="*/ 47 w 95"/>
                            <a:gd name="T65" fmla="*/ 90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95" h="90">
                              <a:moveTo>
                                <a:pt x="47" y="90"/>
                              </a:moveTo>
                              <a:lnTo>
                                <a:pt x="57" y="88"/>
                              </a:lnTo>
                              <a:lnTo>
                                <a:pt x="66" y="87"/>
                              </a:lnTo>
                              <a:lnTo>
                                <a:pt x="73" y="83"/>
                              </a:lnTo>
                              <a:lnTo>
                                <a:pt x="80" y="77"/>
                              </a:lnTo>
                              <a:lnTo>
                                <a:pt x="86" y="70"/>
                              </a:lnTo>
                              <a:lnTo>
                                <a:pt x="90" y="62"/>
                              </a:lnTo>
                              <a:lnTo>
                                <a:pt x="93" y="54"/>
                              </a:lnTo>
                              <a:lnTo>
                                <a:pt x="95" y="45"/>
                              </a:lnTo>
                              <a:lnTo>
                                <a:pt x="93" y="36"/>
                              </a:lnTo>
                              <a:lnTo>
                                <a:pt x="90" y="28"/>
                              </a:lnTo>
                              <a:lnTo>
                                <a:pt x="86" y="21"/>
                              </a:lnTo>
                              <a:lnTo>
                                <a:pt x="80" y="13"/>
                              </a:lnTo>
                              <a:lnTo>
                                <a:pt x="73" y="8"/>
                              </a:lnTo>
                              <a:lnTo>
                                <a:pt x="66" y="3"/>
                              </a:lnTo>
                              <a:lnTo>
                                <a:pt x="57" y="2"/>
                              </a:lnTo>
                              <a:lnTo>
                                <a:pt x="47" y="0"/>
                              </a:lnTo>
                              <a:lnTo>
                                <a:pt x="37" y="2"/>
                              </a:lnTo>
                              <a:lnTo>
                                <a:pt x="28" y="3"/>
                              </a:lnTo>
                              <a:lnTo>
                                <a:pt x="21" y="8"/>
                              </a:lnTo>
                              <a:lnTo>
                                <a:pt x="14" y="13"/>
                              </a:lnTo>
                              <a:lnTo>
                                <a:pt x="8" y="21"/>
                              </a:lnTo>
                              <a:lnTo>
                                <a:pt x="4" y="28"/>
                              </a:lnTo>
                              <a:lnTo>
                                <a:pt x="1" y="36"/>
                              </a:lnTo>
                              <a:lnTo>
                                <a:pt x="0" y="45"/>
                              </a:lnTo>
                              <a:lnTo>
                                <a:pt x="1" y="54"/>
                              </a:lnTo>
                              <a:lnTo>
                                <a:pt x="4" y="62"/>
                              </a:lnTo>
                              <a:lnTo>
                                <a:pt x="8" y="70"/>
                              </a:lnTo>
                              <a:lnTo>
                                <a:pt x="14" y="77"/>
                              </a:lnTo>
                              <a:lnTo>
                                <a:pt x="21" y="83"/>
                              </a:lnTo>
                              <a:lnTo>
                                <a:pt x="28" y="87"/>
                              </a:lnTo>
                              <a:lnTo>
                                <a:pt x="37" y="88"/>
                              </a:lnTo>
                              <a:lnTo>
                                <a:pt x="47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1"/>
                      <wps:cNvSpPr>
                        <a:spLocks/>
                      </wps:cNvSpPr>
                      <wps:spPr bwMode="auto">
                        <a:xfrm>
                          <a:off x="25266346" y="24010457"/>
                          <a:ext cx="51056" cy="42625"/>
                        </a:xfrm>
                        <a:custGeom>
                          <a:avLst/>
                          <a:gdLst>
                            <a:gd name="T0" fmla="*/ 49 w 96"/>
                            <a:gd name="T1" fmla="*/ 88 h 88"/>
                            <a:gd name="T2" fmla="*/ 59 w 96"/>
                            <a:gd name="T3" fmla="*/ 87 h 88"/>
                            <a:gd name="T4" fmla="*/ 67 w 96"/>
                            <a:gd name="T5" fmla="*/ 85 h 88"/>
                            <a:gd name="T6" fmla="*/ 75 w 96"/>
                            <a:gd name="T7" fmla="*/ 81 h 88"/>
                            <a:gd name="T8" fmla="*/ 82 w 96"/>
                            <a:gd name="T9" fmla="*/ 75 h 88"/>
                            <a:gd name="T10" fmla="*/ 88 w 96"/>
                            <a:gd name="T11" fmla="*/ 68 h 88"/>
                            <a:gd name="T12" fmla="*/ 92 w 96"/>
                            <a:gd name="T13" fmla="*/ 61 h 88"/>
                            <a:gd name="T14" fmla="*/ 95 w 96"/>
                            <a:gd name="T15" fmla="*/ 52 h 88"/>
                            <a:gd name="T16" fmla="*/ 96 w 96"/>
                            <a:gd name="T17" fmla="*/ 43 h 88"/>
                            <a:gd name="T18" fmla="*/ 95 w 96"/>
                            <a:gd name="T19" fmla="*/ 35 h 88"/>
                            <a:gd name="T20" fmla="*/ 92 w 96"/>
                            <a:gd name="T21" fmla="*/ 26 h 88"/>
                            <a:gd name="T22" fmla="*/ 88 w 96"/>
                            <a:gd name="T23" fmla="*/ 19 h 88"/>
                            <a:gd name="T24" fmla="*/ 82 w 96"/>
                            <a:gd name="T25" fmla="*/ 13 h 88"/>
                            <a:gd name="T26" fmla="*/ 75 w 96"/>
                            <a:gd name="T27" fmla="*/ 7 h 88"/>
                            <a:gd name="T28" fmla="*/ 67 w 96"/>
                            <a:gd name="T29" fmla="*/ 3 h 88"/>
                            <a:gd name="T30" fmla="*/ 59 w 96"/>
                            <a:gd name="T31" fmla="*/ 2 h 88"/>
                            <a:gd name="T32" fmla="*/ 49 w 96"/>
                            <a:gd name="T33" fmla="*/ 0 h 88"/>
                            <a:gd name="T34" fmla="*/ 39 w 96"/>
                            <a:gd name="T35" fmla="*/ 2 h 88"/>
                            <a:gd name="T36" fmla="*/ 30 w 96"/>
                            <a:gd name="T37" fmla="*/ 3 h 88"/>
                            <a:gd name="T38" fmla="*/ 21 w 96"/>
                            <a:gd name="T39" fmla="*/ 7 h 88"/>
                            <a:gd name="T40" fmla="*/ 14 w 96"/>
                            <a:gd name="T41" fmla="*/ 13 h 88"/>
                            <a:gd name="T42" fmla="*/ 8 w 96"/>
                            <a:gd name="T43" fmla="*/ 19 h 88"/>
                            <a:gd name="T44" fmla="*/ 4 w 96"/>
                            <a:gd name="T45" fmla="*/ 26 h 88"/>
                            <a:gd name="T46" fmla="*/ 1 w 96"/>
                            <a:gd name="T47" fmla="*/ 35 h 88"/>
                            <a:gd name="T48" fmla="*/ 0 w 96"/>
                            <a:gd name="T49" fmla="*/ 43 h 88"/>
                            <a:gd name="T50" fmla="*/ 1 w 96"/>
                            <a:gd name="T51" fmla="*/ 52 h 88"/>
                            <a:gd name="T52" fmla="*/ 4 w 96"/>
                            <a:gd name="T53" fmla="*/ 61 h 88"/>
                            <a:gd name="T54" fmla="*/ 8 w 96"/>
                            <a:gd name="T55" fmla="*/ 68 h 88"/>
                            <a:gd name="T56" fmla="*/ 14 w 96"/>
                            <a:gd name="T57" fmla="*/ 75 h 88"/>
                            <a:gd name="T58" fmla="*/ 21 w 96"/>
                            <a:gd name="T59" fmla="*/ 81 h 88"/>
                            <a:gd name="T60" fmla="*/ 30 w 96"/>
                            <a:gd name="T61" fmla="*/ 85 h 88"/>
                            <a:gd name="T62" fmla="*/ 39 w 96"/>
                            <a:gd name="T63" fmla="*/ 87 h 88"/>
                            <a:gd name="T64" fmla="*/ 49 w 96"/>
                            <a:gd name="T65" fmla="*/ 88 h 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96" h="88">
                              <a:moveTo>
                                <a:pt x="49" y="88"/>
                              </a:moveTo>
                              <a:lnTo>
                                <a:pt x="59" y="87"/>
                              </a:lnTo>
                              <a:lnTo>
                                <a:pt x="67" y="85"/>
                              </a:lnTo>
                              <a:lnTo>
                                <a:pt x="75" y="81"/>
                              </a:lnTo>
                              <a:lnTo>
                                <a:pt x="82" y="75"/>
                              </a:lnTo>
                              <a:lnTo>
                                <a:pt x="88" y="68"/>
                              </a:lnTo>
                              <a:lnTo>
                                <a:pt x="92" y="61"/>
                              </a:lnTo>
                              <a:lnTo>
                                <a:pt x="95" y="52"/>
                              </a:lnTo>
                              <a:lnTo>
                                <a:pt x="96" y="43"/>
                              </a:lnTo>
                              <a:lnTo>
                                <a:pt x="95" y="35"/>
                              </a:lnTo>
                              <a:lnTo>
                                <a:pt x="92" y="26"/>
                              </a:lnTo>
                              <a:lnTo>
                                <a:pt x="88" y="19"/>
                              </a:lnTo>
                              <a:lnTo>
                                <a:pt x="82" y="13"/>
                              </a:lnTo>
                              <a:lnTo>
                                <a:pt x="75" y="7"/>
                              </a:lnTo>
                              <a:lnTo>
                                <a:pt x="67" y="3"/>
                              </a:lnTo>
                              <a:lnTo>
                                <a:pt x="59" y="2"/>
                              </a:lnTo>
                              <a:lnTo>
                                <a:pt x="49" y="0"/>
                              </a:lnTo>
                              <a:lnTo>
                                <a:pt x="39" y="2"/>
                              </a:lnTo>
                              <a:lnTo>
                                <a:pt x="30" y="3"/>
                              </a:lnTo>
                              <a:lnTo>
                                <a:pt x="21" y="7"/>
                              </a:lnTo>
                              <a:lnTo>
                                <a:pt x="14" y="13"/>
                              </a:lnTo>
                              <a:lnTo>
                                <a:pt x="8" y="19"/>
                              </a:lnTo>
                              <a:lnTo>
                                <a:pt x="4" y="26"/>
                              </a:lnTo>
                              <a:lnTo>
                                <a:pt x="1" y="35"/>
                              </a:lnTo>
                              <a:lnTo>
                                <a:pt x="0" y="43"/>
                              </a:lnTo>
                              <a:lnTo>
                                <a:pt x="1" y="52"/>
                              </a:lnTo>
                              <a:lnTo>
                                <a:pt x="4" y="61"/>
                              </a:lnTo>
                              <a:lnTo>
                                <a:pt x="8" y="68"/>
                              </a:lnTo>
                              <a:lnTo>
                                <a:pt x="14" y="75"/>
                              </a:lnTo>
                              <a:lnTo>
                                <a:pt x="21" y="81"/>
                              </a:lnTo>
                              <a:lnTo>
                                <a:pt x="30" y="85"/>
                              </a:lnTo>
                              <a:lnTo>
                                <a:pt x="39" y="87"/>
                              </a:lnTo>
                              <a:lnTo>
                                <a:pt x="49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2"/>
                      <wps:cNvSpPr>
                        <a:spLocks/>
                      </wps:cNvSpPr>
                      <wps:spPr bwMode="auto">
                        <a:xfrm>
                          <a:off x="25186445" y="23626525"/>
                          <a:ext cx="59348" cy="57864"/>
                        </a:xfrm>
                        <a:custGeom>
                          <a:avLst/>
                          <a:gdLst>
                            <a:gd name="T0" fmla="*/ 75 w 148"/>
                            <a:gd name="T1" fmla="*/ 140 h 140"/>
                            <a:gd name="T2" fmla="*/ 89 w 148"/>
                            <a:gd name="T3" fmla="*/ 138 h 140"/>
                            <a:gd name="T4" fmla="*/ 104 w 148"/>
                            <a:gd name="T5" fmla="*/ 134 h 140"/>
                            <a:gd name="T6" fmla="*/ 115 w 148"/>
                            <a:gd name="T7" fmla="*/ 128 h 140"/>
                            <a:gd name="T8" fmla="*/ 127 w 148"/>
                            <a:gd name="T9" fmla="*/ 120 h 140"/>
                            <a:gd name="T10" fmla="*/ 135 w 148"/>
                            <a:gd name="T11" fmla="*/ 110 h 140"/>
                            <a:gd name="T12" fmla="*/ 143 w 148"/>
                            <a:gd name="T13" fmla="*/ 98 h 140"/>
                            <a:gd name="T14" fmla="*/ 147 w 148"/>
                            <a:gd name="T15" fmla="*/ 85 h 140"/>
                            <a:gd name="T16" fmla="*/ 148 w 148"/>
                            <a:gd name="T17" fmla="*/ 71 h 140"/>
                            <a:gd name="T18" fmla="*/ 147 w 148"/>
                            <a:gd name="T19" fmla="*/ 56 h 140"/>
                            <a:gd name="T20" fmla="*/ 143 w 148"/>
                            <a:gd name="T21" fmla="*/ 43 h 140"/>
                            <a:gd name="T22" fmla="*/ 135 w 148"/>
                            <a:gd name="T23" fmla="*/ 32 h 140"/>
                            <a:gd name="T24" fmla="*/ 127 w 148"/>
                            <a:gd name="T25" fmla="*/ 20 h 140"/>
                            <a:gd name="T26" fmla="*/ 115 w 148"/>
                            <a:gd name="T27" fmla="*/ 12 h 140"/>
                            <a:gd name="T28" fmla="*/ 104 w 148"/>
                            <a:gd name="T29" fmla="*/ 6 h 140"/>
                            <a:gd name="T30" fmla="*/ 89 w 148"/>
                            <a:gd name="T31" fmla="*/ 2 h 140"/>
                            <a:gd name="T32" fmla="*/ 75 w 148"/>
                            <a:gd name="T33" fmla="*/ 0 h 140"/>
                            <a:gd name="T34" fmla="*/ 59 w 148"/>
                            <a:gd name="T35" fmla="*/ 2 h 140"/>
                            <a:gd name="T36" fmla="*/ 46 w 148"/>
                            <a:gd name="T37" fmla="*/ 6 h 140"/>
                            <a:gd name="T38" fmla="*/ 33 w 148"/>
                            <a:gd name="T39" fmla="*/ 12 h 140"/>
                            <a:gd name="T40" fmla="*/ 22 w 148"/>
                            <a:gd name="T41" fmla="*/ 20 h 140"/>
                            <a:gd name="T42" fmla="*/ 13 w 148"/>
                            <a:gd name="T43" fmla="*/ 32 h 140"/>
                            <a:gd name="T44" fmla="*/ 6 w 148"/>
                            <a:gd name="T45" fmla="*/ 43 h 140"/>
                            <a:gd name="T46" fmla="*/ 2 w 148"/>
                            <a:gd name="T47" fmla="*/ 56 h 140"/>
                            <a:gd name="T48" fmla="*/ 0 w 148"/>
                            <a:gd name="T49" fmla="*/ 71 h 140"/>
                            <a:gd name="T50" fmla="*/ 2 w 148"/>
                            <a:gd name="T51" fmla="*/ 85 h 140"/>
                            <a:gd name="T52" fmla="*/ 6 w 148"/>
                            <a:gd name="T53" fmla="*/ 98 h 140"/>
                            <a:gd name="T54" fmla="*/ 13 w 148"/>
                            <a:gd name="T55" fmla="*/ 110 h 140"/>
                            <a:gd name="T56" fmla="*/ 22 w 148"/>
                            <a:gd name="T57" fmla="*/ 120 h 140"/>
                            <a:gd name="T58" fmla="*/ 33 w 148"/>
                            <a:gd name="T59" fmla="*/ 128 h 140"/>
                            <a:gd name="T60" fmla="*/ 46 w 148"/>
                            <a:gd name="T61" fmla="*/ 134 h 140"/>
                            <a:gd name="T62" fmla="*/ 59 w 148"/>
                            <a:gd name="T63" fmla="*/ 138 h 140"/>
                            <a:gd name="T64" fmla="*/ 75 w 148"/>
                            <a:gd name="T65" fmla="*/ 140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48" h="140">
                              <a:moveTo>
                                <a:pt x="75" y="140"/>
                              </a:moveTo>
                              <a:lnTo>
                                <a:pt x="89" y="138"/>
                              </a:lnTo>
                              <a:lnTo>
                                <a:pt x="104" y="134"/>
                              </a:lnTo>
                              <a:lnTo>
                                <a:pt x="115" y="128"/>
                              </a:lnTo>
                              <a:lnTo>
                                <a:pt x="127" y="120"/>
                              </a:lnTo>
                              <a:lnTo>
                                <a:pt x="135" y="110"/>
                              </a:lnTo>
                              <a:lnTo>
                                <a:pt x="143" y="98"/>
                              </a:lnTo>
                              <a:lnTo>
                                <a:pt x="147" y="85"/>
                              </a:lnTo>
                              <a:lnTo>
                                <a:pt x="148" y="71"/>
                              </a:lnTo>
                              <a:lnTo>
                                <a:pt x="147" y="56"/>
                              </a:lnTo>
                              <a:lnTo>
                                <a:pt x="143" y="43"/>
                              </a:lnTo>
                              <a:lnTo>
                                <a:pt x="135" y="32"/>
                              </a:lnTo>
                              <a:lnTo>
                                <a:pt x="127" y="20"/>
                              </a:lnTo>
                              <a:lnTo>
                                <a:pt x="115" y="12"/>
                              </a:lnTo>
                              <a:lnTo>
                                <a:pt x="104" y="6"/>
                              </a:lnTo>
                              <a:lnTo>
                                <a:pt x="89" y="2"/>
                              </a:lnTo>
                              <a:lnTo>
                                <a:pt x="75" y="0"/>
                              </a:lnTo>
                              <a:lnTo>
                                <a:pt x="59" y="2"/>
                              </a:lnTo>
                              <a:lnTo>
                                <a:pt x="46" y="6"/>
                              </a:lnTo>
                              <a:lnTo>
                                <a:pt x="33" y="12"/>
                              </a:lnTo>
                              <a:lnTo>
                                <a:pt x="22" y="20"/>
                              </a:lnTo>
                              <a:lnTo>
                                <a:pt x="13" y="32"/>
                              </a:lnTo>
                              <a:lnTo>
                                <a:pt x="6" y="43"/>
                              </a:lnTo>
                              <a:lnTo>
                                <a:pt x="2" y="56"/>
                              </a:lnTo>
                              <a:lnTo>
                                <a:pt x="0" y="71"/>
                              </a:lnTo>
                              <a:lnTo>
                                <a:pt x="2" y="85"/>
                              </a:lnTo>
                              <a:lnTo>
                                <a:pt x="6" y="98"/>
                              </a:lnTo>
                              <a:lnTo>
                                <a:pt x="13" y="110"/>
                              </a:lnTo>
                              <a:lnTo>
                                <a:pt x="22" y="120"/>
                              </a:lnTo>
                              <a:lnTo>
                                <a:pt x="33" y="128"/>
                              </a:lnTo>
                              <a:lnTo>
                                <a:pt x="46" y="134"/>
                              </a:lnTo>
                              <a:lnTo>
                                <a:pt x="59" y="138"/>
                              </a:lnTo>
                              <a:lnTo>
                                <a:pt x="75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3"/>
                      <wps:cNvSpPr>
                        <a:spLocks/>
                      </wps:cNvSpPr>
                      <wps:spPr bwMode="auto">
                        <a:xfrm>
                          <a:off x="24909487" y="24205169"/>
                          <a:ext cx="60451" cy="57864"/>
                        </a:xfrm>
                        <a:custGeom>
                          <a:avLst/>
                          <a:gdLst>
                            <a:gd name="T0" fmla="*/ 74 w 149"/>
                            <a:gd name="T1" fmla="*/ 0 h 141"/>
                            <a:gd name="T2" fmla="*/ 59 w 149"/>
                            <a:gd name="T3" fmla="*/ 1 h 141"/>
                            <a:gd name="T4" fmla="*/ 45 w 149"/>
                            <a:gd name="T5" fmla="*/ 6 h 141"/>
                            <a:gd name="T6" fmla="*/ 33 w 149"/>
                            <a:gd name="T7" fmla="*/ 12 h 141"/>
                            <a:gd name="T8" fmla="*/ 22 w 149"/>
                            <a:gd name="T9" fmla="*/ 20 h 141"/>
                            <a:gd name="T10" fmla="*/ 13 w 149"/>
                            <a:gd name="T11" fmla="*/ 32 h 141"/>
                            <a:gd name="T12" fmla="*/ 6 w 149"/>
                            <a:gd name="T13" fmla="*/ 43 h 141"/>
                            <a:gd name="T14" fmla="*/ 2 w 149"/>
                            <a:gd name="T15" fmla="*/ 56 h 141"/>
                            <a:gd name="T16" fmla="*/ 0 w 149"/>
                            <a:gd name="T17" fmla="*/ 71 h 141"/>
                            <a:gd name="T18" fmla="*/ 2 w 149"/>
                            <a:gd name="T19" fmla="*/ 85 h 141"/>
                            <a:gd name="T20" fmla="*/ 6 w 149"/>
                            <a:gd name="T21" fmla="*/ 98 h 141"/>
                            <a:gd name="T22" fmla="*/ 13 w 149"/>
                            <a:gd name="T23" fmla="*/ 109 h 141"/>
                            <a:gd name="T24" fmla="*/ 22 w 149"/>
                            <a:gd name="T25" fmla="*/ 121 h 141"/>
                            <a:gd name="T26" fmla="*/ 33 w 149"/>
                            <a:gd name="T27" fmla="*/ 130 h 141"/>
                            <a:gd name="T28" fmla="*/ 46 w 149"/>
                            <a:gd name="T29" fmla="*/ 135 h 141"/>
                            <a:gd name="T30" fmla="*/ 59 w 149"/>
                            <a:gd name="T31" fmla="*/ 140 h 141"/>
                            <a:gd name="T32" fmla="*/ 75 w 149"/>
                            <a:gd name="T33" fmla="*/ 141 h 141"/>
                            <a:gd name="T34" fmla="*/ 90 w 149"/>
                            <a:gd name="T35" fmla="*/ 140 h 141"/>
                            <a:gd name="T36" fmla="*/ 104 w 149"/>
                            <a:gd name="T37" fmla="*/ 135 h 141"/>
                            <a:gd name="T38" fmla="*/ 116 w 149"/>
                            <a:gd name="T39" fmla="*/ 130 h 141"/>
                            <a:gd name="T40" fmla="*/ 127 w 149"/>
                            <a:gd name="T41" fmla="*/ 121 h 141"/>
                            <a:gd name="T42" fmla="*/ 136 w 149"/>
                            <a:gd name="T43" fmla="*/ 109 h 141"/>
                            <a:gd name="T44" fmla="*/ 143 w 149"/>
                            <a:gd name="T45" fmla="*/ 98 h 141"/>
                            <a:gd name="T46" fmla="*/ 147 w 149"/>
                            <a:gd name="T47" fmla="*/ 85 h 141"/>
                            <a:gd name="T48" fmla="*/ 149 w 149"/>
                            <a:gd name="T49" fmla="*/ 71 h 141"/>
                            <a:gd name="T50" fmla="*/ 147 w 149"/>
                            <a:gd name="T51" fmla="*/ 56 h 141"/>
                            <a:gd name="T52" fmla="*/ 143 w 149"/>
                            <a:gd name="T53" fmla="*/ 43 h 141"/>
                            <a:gd name="T54" fmla="*/ 136 w 149"/>
                            <a:gd name="T55" fmla="*/ 32 h 141"/>
                            <a:gd name="T56" fmla="*/ 127 w 149"/>
                            <a:gd name="T57" fmla="*/ 20 h 141"/>
                            <a:gd name="T58" fmla="*/ 116 w 149"/>
                            <a:gd name="T59" fmla="*/ 12 h 141"/>
                            <a:gd name="T60" fmla="*/ 103 w 149"/>
                            <a:gd name="T61" fmla="*/ 6 h 141"/>
                            <a:gd name="T62" fmla="*/ 88 w 149"/>
                            <a:gd name="T63" fmla="*/ 1 h 141"/>
                            <a:gd name="T64" fmla="*/ 74 w 149"/>
                            <a:gd name="T65" fmla="*/ 0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49" h="141">
                              <a:moveTo>
                                <a:pt x="74" y="0"/>
                              </a:moveTo>
                              <a:lnTo>
                                <a:pt x="59" y="1"/>
                              </a:lnTo>
                              <a:lnTo>
                                <a:pt x="45" y="6"/>
                              </a:lnTo>
                              <a:lnTo>
                                <a:pt x="33" y="12"/>
                              </a:lnTo>
                              <a:lnTo>
                                <a:pt x="22" y="20"/>
                              </a:lnTo>
                              <a:lnTo>
                                <a:pt x="13" y="32"/>
                              </a:lnTo>
                              <a:lnTo>
                                <a:pt x="6" y="43"/>
                              </a:lnTo>
                              <a:lnTo>
                                <a:pt x="2" y="56"/>
                              </a:lnTo>
                              <a:lnTo>
                                <a:pt x="0" y="71"/>
                              </a:lnTo>
                              <a:lnTo>
                                <a:pt x="2" y="85"/>
                              </a:lnTo>
                              <a:lnTo>
                                <a:pt x="6" y="98"/>
                              </a:lnTo>
                              <a:lnTo>
                                <a:pt x="13" y="109"/>
                              </a:lnTo>
                              <a:lnTo>
                                <a:pt x="22" y="121"/>
                              </a:lnTo>
                              <a:lnTo>
                                <a:pt x="33" y="130"/>
                              </a:lnTo>
                              <a:lnTo>
                                <a:pt x="46" y="135"/>
                              </a:lnTo>
                              <a:lnTo>
                                <a:pt x="59" y="140"/>
                              </a:lnTo>
                              <a:lnTo>
                                <a:pt x="75" y="141"/>
                              </a:lnTo>
                              <a:lnTo>
                                <a:pt x="90" y="140"/>
                              </a:lnTo>
                              <a:lnTo>
                                <a:pt x="104" y="135"/>
                              </a:lnTo>
                              <a:lnTo>
                                <a:pt x="116" y="130"/>
                              </a:lnTo>
                              <a:lnTo>
                                <a:pt x="127" y="121"/>
                              </a:lnTo>
                              <a:lnTo>
                                <a:pt x="136" y="109"/>
                              </a:lnTo>
                              <a:lnTo>
                                <a:pt x="143" y="98"/>
                              </a:lnTo>
                              <a:lnTo>
                                <a:pt x="147" y="85"/>
                              </a:lnTo>
                              <a:lnTo>
                                <a:pt x="149" y="71"/>
                              </a:lnTo>
                              <a:lnTo>
                                <a:pt x="147" y="56"/>
                              </a:lnTo>
                              <a:lnTo>
                                <a:pt x="143" y="43"/>
                              </a:lnTo>
                              <a:lnTo>
                                <a:pt x="136" y="32"/>
                              </a:lnTo>
                              <a:lnTo>
                                <a:pt x="127" y="20"/>
                              </a:lnTo>
                              <a:lnTo>
                                <a:pt x="116" y="12"/>
                              </a:lnTo>
                              <a:lnTo>
                                <a:pt x="103" y="6"/>
                              </a:lnTo>
                              <a:lnTo>
                                <a:pt x="88" y="1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2264pt;margin-top:2256.35pt;width:57.7pt;height:58.35pt;z-index:-251660288" coordorigin="248664,236265" coordsize="7329,7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">
              <v:shape id="Freeform 2" o:spid="_x0000_s1027" style="position:absolute;left:250944;top:236568;width:2538;height:7109;visibility:visible;mso-wrap-style:square;v-text-anchor:top" coordsize="474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gnMMA&#10;AADaAAAADwAAAGRycy9kb3ducmV2LnhtbESPzWrDMBCE74G8g9hALqGRm5aSuFFMKQRyrZ0cetta&#10;G8vUWrmW/JO3jwqFHoeZ+YbZZ5NtxECdrx0reFwnIIhLp2uuFJyL48MWhA/IGhvHpOBGHrLDfLbH&#10;VLuRP2jIQyUihH2KCkwIbSqlLw1Z9GvXEkfv6jqLIcqukrrDMcJtIzdJ8iIt1hwXDLb0bqj8znur&#10;QBdN/3V9/tleAstPN7qdWfU7pZaL6e0VRKAp/If/2iet4Al+r8QbIA9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gnMMAAADaAAAADwAAAAAAAAAAAAAAAACYAgAAZHJzL2Rv&#10;d25yZXYueG1sUEsFBgAAAAAEAAQA9QAAAIgDAAAAAA==&#10;" path="m205,4r36,41l271,88r26,46l318,183r18,50l352,285r14,53l379,390r11,49l400,488r11,49l418,586r4,49l425,684r1,49l425,782r-3,37l418,857r-6,36l406,930r-7,38l392,1004r-9,37l373,1079r-13,43l344,1165r-17,45l308,1253r-21,42l262,1335r-26,37l208,1407r-9,-13l180,1355r-26,-63l125,1208,98,1110,76,1001,62,886,59,766,62,660,66,553,76,448,94,340r8,-39l111,264r10,-39l133,186r13,-39l161,111,179,75,197,42r3,-6l200,30r-3,-6l193,20r-6,-3l182,17r-8,3l170,24,147,56,127,91r-17,34l94,160,81,197,68,235,58,274,48,312,36,369,26,425,16,482r-6,58l4,598,2,654,,710r2,55l6,845r6,78l20,999r12,75l48,1148r20,73l92,1296r31,75l190,1470r7,-3l208,1460r11,-7l232,1444r12,-8l255,1427r9,-7l269,1414r23,-27l311,1361r17,-29l343,1305r13,-31l367,1246r13,-32l392,1182r17,-49l424,1084r12,-50l447,984r8,-49l462,883r6,-51l471,782r3,-99l471,585,460,488,438,389r-7,-30l422,327,412,297r-9,-32l392,235,380,204,367,176,354,147,341,124,328,102,311,79,294,59,275,40,254,24,231,10,208,r-2,l205,r-2,l203,1r,2l205,4xe" fillcolor="black" stroked="f">
                <v:path arrowok="t" o:connecttype="custom" o:connectlocs="145121,42558;179929,112681;202955,188609;220091,259699;227588,330790;225982,396078;217414,449759;205097,503440;184213,563407;153689,626277;111384,680441;82467,624826;40698,484095;33201,319184;50337,164428;64796,108813;86216,53681;107100,17410;103352,9672;93177,9672;68009,44009;43376,95271;25704,150887;8568,233101;1071,316282;3213,408652;17136,519399;49266,626761;105494,709458;124236,698335;141373,686728;166541,658195;190639,616121;209917,571629;233479,500054;247402,427029;253828,330307;234550,188125;220627,143633;203491,98657;182606,59968;157438,28533;123701,4836;110313,0;108707,484;109778,1934" o:connectangles="0,0,0,0,0,0,0,0,0,0,0,0,0,0,0,0,0,0,0,0,0,0,0,0,0,0,0,0,0,0,0,0,0,0,0,0,0,0,0,0,0,0,0,0,0,0"/>
              </v:shape>
              <v:shape id="Freeform 3" o:spid="_x0000_s1028" style="position:absolute;left:249292;top:238386;width:6701;height:4082;visibility:visible;mso-wrap-style:square;v-text-anchor:top" coordsize="1250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5yb4A&#10;AADaAAAADwAAAGRycy9kb3ducmV2LnhtbESPS4vCMBSF94L/IVzBnaaKiFSjDIOC7nwhuLs0d9oy&#10;yU1pYq3+eiMILg/n8XEWq9Ya0VDtS8cKRsMEBHHmdMm5gvNpM5iB8AFZo3FMCh7kYbXsdhaYanfn&#10;AzXHkIs4wj5FBUUIVSqlzwqy6IeuIo7en6sthijrXOoa73HcGjlOkqm0WHIkFFjRb0HZ//FmIxef&#10;7mKoOWzGzqBf73ek11el+r32Zw4iUBu+4U97qxVM4H0l3gC5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Ducm+AAAA2gAAAA8AAAAAAAAAAAAAAAAAmAIAAGRycy9kb3ducmV2&#10;LnhtbFBLBQYAAAAABAAEAPUAAACDAwAAAAA=&#10;" path="m11,824l23,772,44,723,70,677,98,632r33,-43l166,547r36,-38l239,468r18,-17l274,432r19,-17l310,398r19,-18l347,365r18,-18l383,331r21,-15l422,301r19,-14l461,272r20,-14l503,245r20,-13l545,219r16,-9l578,202r17,-9l611,185r17,-9l646,169r15,-7l679,153r17,-6l713,140r19,-7l749,126r18,-6l785,113r18,-6l821,101r22,-7l864,88r23,-6l911,77r23,-5l957,68r23,-4l1004,61r23,-3l1052,56r23,-1l1098,55r23,l1144,56r23,3l1188,62r,4l1183,77r-9,15l1160,114r-18,26l1121,169r-26,33l1066,238r-32,37l998,314r-37,39l919,392r-43,37l830,467r-49,34l731,533r-24,14l684,560r-23,15l638,588r-23,14l592,615r-23,15l546,642r-23,13l500,668r-24,12l453,693r-25,11l402,714r-24,12l352,736r-19,7l316,749r-19,7l277,763r-19,6l239,775r-18,6l201,786r-19,5l162,795r-19,4l123,804r-19,1l84,808r-19,2l47,810r-8,1l34,814r-3,6l29,825r2,8l34,838r5,3l45,843r20,1l85,844r19,l124,843r19,-2l163,840r19,-3l202,833r19,-3l239,825r21,-5l278,815r19,-5l316,802r20,-5l355,789r26,-10l408,769r26,-11l461,748r26,-12l513,723r27,-11l566,699r25,-15l617,671r26,-14l667,642r25,-14l715,614r23,-16l761,582r33,-23l826,534r31,-24l889,486r30,-25l948,435r30,-24l1006,383r28,-27l1060,329r28,-29l1114,271r24,-32l1163,209r24,-33l1210,143,1250,42r-7,-4l1233,32r-13,-4l1207,22r-14,-6l1180,12,1168,7r-8,-1l1142,3,1125,2,1109,r-16,l1076,r-16,2l1044,3r-15,2l1013,7,997,9r-16,3l965,15r-16,4l932,22r-16,4l899,29r-26,6l849,41r-25,7l800,55r-25,9l751,72r-25,9l703,90r-23,10l656,110r-23,11l610,131r-22,12l565,154r-23,12l520,179r-21,13l477,205r-22,13l434,231r-20,14l394,258r-21,14l355,287r-20,16l316,317r-19,16l278,349r-17,17l242,383r-18,18l206,419r-21,23l163,467r-20,24l121,516r-20,26l83,569,64,595,48,622,36,645,25,668r-9,26l9,720,3,746,,774r,25l5,825r,2l6,827r2,l9,827r,-2l11,825r,-1xe" fillcolor="black" stroked="f">
                <v:path arrowok="t" o:connecttype="custom" o:connectlocs="37524,327369;108282,246131;157063,200677;195659,167795;236399,138781;280355,112185;318950,93327;354330,78336;392389,64313;430449,51741;475477,39652;525330,30948;576255,26596;625572,28530;629324,44487;586976,97679;515145,170696;418656,242263;354330,278046;305013,304642;255160,328819;202627,351063;159207,365570;118467,377659;76655,386363;34843,391682;16618,396518;20906,406672;55749,408123;97561,404738;139373,396518;180113,385396;232646,366537;289468,344293;344681,317698;395606,289168;459396,246615;524258,198742;583224,145067;636293,85106;660951,15474;632540,5803;603058,967;568214,967;534443,4352;499600,10638;455107,19826;402574,34816;351650,53191;302869,74468;255696,99129;211204,124758;169392,153288;129724,185203;87376,225822;44492,275145;13401,323017;0,374274;3216,399903;4824,398935" o:connectangles="0,0,0,0,0,0,0,0,0,0,0,0,0,0,0,0,0,0,0,0,0,0,0,0,0,0,0,0,0,0,0,0,0,0,0,0,0,0,0,0,0,0,0,0,0,0,0,0,0,0,0,0,0,0,0,0,0,0,0,0"/>
              </v:shape>
              <v:shape id="Freeform 4" o:spid="_x0000_s1029" style="position:absolute;left:248664;top:237901;width:6613;height:4154;visibility:visible;mso-wrap-style:square;v-text-anchor:top" coordsize="1234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s+MIA&#10;AADaAAAADwAAAGRycy9kb3ducmV2LnhtbESPT4vCMBTE78J+h/AWvGmqoEjXKCIr7NU/KN4ezdu2&#10;2rx0k6xt/fRGEDwOM/MbZr5sTSVu5HxpWcFomIAgzqwuOVdw2G8GMxA+IGusLJOCjjwsFx+9Oaba&#10;Nryl2y7kIkLYp6igCKFOpfRZQQb90NbE0fu1zmCI0uVSO2wi3FRynCRTabDkuFBgTeuCsuvu3yjI&#10;jt11fa+T02TV6Mv36ez+OuuU6n+2qy8QgdrwDr/aP1rBBJ5X4g2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+mz4wgAAANoAAAAPAAAAAAAAAAAAAAAAAJgCAABkcnMvZG93&#10;bnJldi54bWxQSwUGAAAAAAQABAD1AAAAhwMAAAAA&#10;" path="m1230,809r-27,6l1177,818r-28,1l1124,819r-26,l1070,817r-26,-5l1018,808r-27,-6l965,796r-26,-7l913,781r-26,-8l861,765r-24,-9l811,747r-24,-8l764,730r-25,-9l716,713r-23,-9l670,694,647,684,625,674,602,662,581,652,559,639,537,628,517,615,496,602,476,588,455,573,425,550,396,527,368,504,340,480,313,454,285,428,260,400,234,373,203,338,175,302,147,264,121,223,97,183,77,141,59,98,45,55r4,-2l61,55r19,1l104,61r32,4l172,73r40,9l257,94r47,14l353,124r52,17l458,163r54,24l563,213r52,29l666,275r21,16l710,305r22,16l753,336r24,15l798,366r22,16l841,397r22,16l885,429r20,16l926,462r20,18l967,497r20,19l1007,534r27,28l1062,590r27,31l1115,651r26,32l1162,714r22,33l1201,782r5,6l1211,791r6,1l1223,791r6,-5l1232,782r1,-7l1232,769r-15,-37l1200,697r-20,-33l1158,631r-23,-32l1109,569r-26,-30l1056,510r-20,-20l1014,469,994,451,972,431,951,412,928,393,906,374,883,356,861,338,838,321,815,304,791,288,768,272,745,256,720,242,697,228,663,207,628,189,592,170,558,151,523,134,489,118,454,102,419,86,383,72,347,59,311,48,274,36,237,25,198,16,159,7,118,,2,7,,27,2,56,3,85r3,19l16,137r13,32l44,197r15,28l77,252r18,26l116,305r20,28l152,353r15,20l183,392r18,20l218,431r19,17l254,467r19,17l291,501r19,17l329,534r20,18l369,567r20,16l409,598r20,15l450,628r21,14l491,657r22,13l533,683r22,13l576,709r21,11l618,732r23,10l663,752r23,10l709,772r23,9l756,789r25,9l795,802r16,6l825,812r16,5l857,822r15,5l887,831r16,3l919,838r16,4l951,845r17,3l982,851r16,3l1014,857r16,1l1056,860r26,l1109,857r28,-4l1162,847r25,-9l1211,828r22,-14l1234,812r,-1l1233,809r,-1l1232,808r-2,1xe" fillcolor="black" stroked="f">
                <v:path arrowok="t" o:connecttype="custom" o:connectlocs="615760,395666;559489,392284;503219,381172;448556,365230;396037,348321;346733,330446;299573,308706;255093,284068;197215,243487;139336,193243;78779,127541;31619,47345;42873,27054;113613,39615;217043,68118;329584,116912;392286,155078;439446,184547;484998,214983;528942,249284;583605,300010;634517,360882;652202,382622;660776,374409;632373,320784;580390,260395;532694,217882;485534,180682;436766,146865;385855,116912;317258,82128;243303,49277;166668,23189;85210,3382;1072,27054;15541,81645;50911,134304;89497,180199;127010,216432;166132,250250;208469,281652;252413,310155;297430,336243;343518,358466;392286,377307;434622,390351;467313,399530;501075,406777;534837,412574;579854,415473;636124,404845;661312,391801;660240,390351" o:connectangles="0,0,0,0,0,0,0,0,0,0,0,0,0,0,0,0,0,0,0,0,0,0,0,0,0,0,0,0,0,0,0,0,0,0,0,0,0,0,0,0,0,0,0,0,0,0,0,0,0,0,0,0,0"/>
              </v:shape>
              <v:shape id="Freeform 5" o:spid="_x0000_s1030" style="position:absolute;left:254831;top:241665;width:664;height:525;visibility:visible;mso-wrap-style:square;v-text-anchor:top" coordsize="14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/Q8MA&#10;AADaAAAADwAAAGRycy9kb3ducmV2LnhtbESPQWvCQBSE7wX/w/KE3upGi6FNXUXE0uCtqQePr9nX&#10;bDD7NuyuJv33XUHocZiZb5jVZrSduJIPrWMF81kGgrh2uuVGwfHr/ekFRIjIGjvHpOCXAmzWk4cV&#10;FtoN/EnXKjYiQTgUqMDE2BdShtqQxTBzPXHyfpy3GJP0jdQehwS3nVxkWS4ttpwWDPa0M1Sfq4tV&#10;4Ifl4vlc5fneHD7K751xr6U5KfU4HbdvICKN8T98b5daQQ63K+kG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B/Q8MAAADaAAAADwAAAAAAAAAAAAAAAACYAgAAZHJzL2Rv&#10;d25yZXYueG1sUEsFBgAAAAAEAAQA9QAAAIgDAAAAAA==&#10;" path="m73,l59,2,44,6,33,12,21,20,12,32,5,43,1,56,,71,1,85,7,98r7,12l23,120r11,8l46,136r14,3l74,140r16,-1l103,134r13,-6l126,120r10,-12l142,97r4,-13l148,69,146,55,142,42,135,31,126,19,115,12,102,5,87,2,73,xe" fillcolor="blue" stroked="f">
                <v:path arrowok="t" o:connecttype="custom" o:connectlocs="32731,0;26454,750;19728,2250;14796,4501;9416,7501;5380,12001;2242,16127;448,21002;0,26628;448,31879;3139,36754;6277,41255;10313,45005;15245,48005;20625,51006;26902,52131;33180,52506;40353,52131;46182,50256;52011,48005;56495,45005;60979,40505;63669,36379;65462,31504;66359,25878;65462,20627;63669,15752;60530,11626;56495,7126;51563,4501;45734,1875;39008,750;32731,0" o:connectangles="0,0,0,0,0,0,0,0,0,0,0,0,0,0,0,0,0,0,0,0,0,0,0,0,0,0,0,0,0,0,0,0,0"/>
              </v:shape>
              <v:shape id="Freeform 6" o:spid="_x0000_s1031" style="position:absolute;left:252240;top:239737;width:510;height:416;visibility:visible;mso-wrap-style:square;v-text-anchor:top" coordsize="9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FZMYA&#10;AADaAAAADwAAAGRycy9kb3ducmV2LnhtbESPQWvCQBSE74X+h+UVvJS6iYdaoqtItKXiRW2leHtk&#10;n0lo9m2a3Sbx37uC4HGYmW+Y6bw3lWipcaVlBfEwAkGcWV1yruD76/3lDYTzyBory6TgTA7ms8eH&#10;KSbadryjdu9zESDsElRQeF8nUrqsIINuaGvi4J1sY9AH2eRSN9gFuKnkKIpepcGSw0KBNaUFZb/7&#10;f6MAF4fTJt0e1x/LaLd+Tv/i1fEnVmrw1C8mIDz1/h6+tT+1gjFcr4Qb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GFZMYAAADaAAAADwAAAAAAAAAAAAAAAACYAgAAZHJz&#10;L2Rvd25yZXYueG1sUEsFBgAAAAAEAAQA9QAAAIsDAAAAAA==&#10;" path="m47,86l57,85r9,-2l74,79r8,-4l87,69r5,-7l95,53r1,-9l95,34,92,27,87,19,82,13,74,7,66,3,57,1,47,,37,1,28,3,21,7r-7,6l8,19,4,27,1,34,,44r1,9l4,62r4,7l14,75r7,4l28,83r9,2l47,86xe" fillcolor="#d80000" stroked="f">
                <v:path arrowok="t" o:connecttype="custom" o:connectlocs="24997,41645;30315,41161;35102,40192;39356,38255;43611,36318;46270,33413;48930,30023;50525,25665;51057,21307;50525,16464;48930,13075;46270,9201;43611,6295;39356,3390;35102,1453;30315,484;24997,0;19678,484;14892,1453;11169,3390;7446,6295;4255,9201;2127,13075;532,16464;0,21307;532,25665;2127,30023;4255,33413;7446,36318;11169,38255;14892,40192;19678,41161;24997,41645" o:connectangles="0,0,0,0,0,0,0,0,0,0,0,0,0,0,0,0,0,0,0,0,0,0,0,0,0,0,0,0,0,0,0,0,0"/>
              </v:shape>
              <v:shape id="Freeform 7" o:spid="_x0000_s1032" style="position:absolute;left:252104;top:240178;width:520;height:421;visibility:visible;mso-wrap-style:square;v-text-anchor:top" coordsize="9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Br7wA&#10;AADaAAAADwAAAGRycy9kb3ducmV2LnhtbERPzQ7BQBC+S7zDZiRubJUIZYlIBAcH5eA46Y620Z1t&#10;uot6e3uQOH75/pfr1lTiRY0rLSsYDSMQxJnVJecKrpfdYAbCeWSNlWVS8CEH61W3s8RE2zef6ZX6&#10;XIQQdgkqKLyvEyldVpBBN7Q1ceDutjHoA2xyqRt8h3BTyTiKptJgyaGhwJq2BWWP9GkUaHuiNE4v&#10;x1N7jvV8vD/U1W2iVL/XbhYgPLX+L/65D1pB2BquhBs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PYGvvAAAANoAAAAPAAAAAAAAAAAAAAAAAJgCAABkcnMvZG93bnJldi54&#10;bWxQSwUGAAAAAAQABAD1AAAAgQMAAAAA&#10;" path="m48,87l58,86r8,-1l75,80r7,-6l88,69r4,-8l95,53r2,-9l95,36,92,27,88,20,82,13,75,7,66,2,58,1,48,,37,1,29,2,22,7r-8,6l9,20,4,27,1,36,,44r1,9l4,61r5,8l14,74r8,6l29,85r8,1l48,87xe" fillcolor="#d80000" stroked="f">
                <v:path arrowok="t" o:connecttype="custom" o:connectlocs="25747,42136;31111,41652;35402,41167;40229,38746;43984,35840;47202,33418;49348,29544;50957,25669;52030,21310;50957,17436;49348,13077;47202,9686;43984,6296;40229,3390;35402,969;31111,484;25747,0;19846,484;15555,969;11801,3390;7509,6296;4828,9686;2146,13077;536,17436;0,21310;536,25669;2146,29544;4828,33418;7509,35840;11801,38746;15555,41167;19846,41652;25747,42136" o:connectangles="0,0,0,0,0,0,0,0,0,0,0,0,0,0,0,0,0,0,0,0,0,0,0,0,0,0,0,0,0,0,0,0,0"/>
              </v:shape>
              <v:shape id="Freeform 8" o:spid="_x0000_s1033" style="position:absolute;left:252376;top:240560;width:506;height:431;visibility:visible;mso-wrap-style:square;v-text-anchor:top" coordsize="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MgsIA&#10;AADaAAAADwAAAGRycy9kb3ducmV2LnhtbESPT4vCMBTE74LfITzBm6brQdeuaRFBKIiH9c9hb4/m&#10;2ZZtXkoStf32ZkHY4zAzv2E2eW9a8SDnG8sKPuYJCOLS6oYrBZfzfvYJwgdkja1lUjCQhzwbjzaY&#10;avvkb3qcQiUihH2KCuoQulRKX9Zk0M9tRxy9m3UGQ5SuktrhM8JNKxdJspQGG44LNXa0q6n8Pd2N&#10;ghVuz/5naG/VdSiO/nBduCIxSk0n/fYLRKA+/Iff7UIrWMPflXgDZP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EyCwgAAANoAAAAPAAAAAAAAAAAAAAAAAJgCAABkcnMvZG93&#10;bnJldi54bWxQSwUGAAAAAAQABAD1AAAAhwMAAAAA&#10;" path="m48,89l58,88r9,-2l74,82r7,-6l87,69r4,-7l94,53r1,-9l94,36,91,27,87,20,81,13,74,7,67,3,58,1,48,,38,1,29,3,22,7r-7,6l9,20,5,27,2,36,,44r2,9l5,62r4,7l15,76r7,6l29,86r9,2l48,89xe" fillcolor="#d80000" stroked="f">
                <v:path arrowok="t" o:connecttype="custom" o:connectlocs="25551,43116;30874,42632;35665,41663;39391,39725;43118,36818;46311,33427;48441,30036;50038,25676;50570,21316;50038,17440;48441,13080;46311,9689;43118,6298;39391,3391;35665,1453;30874,484;25551,0;20228,484;15437,1453;11711,3391;7985,6298;4791,9689;2662,13080;1065,17440;0,21316;1065,25676;2662,30036;4791,33427;7985,36818;11711,39725;15437,41663;20228,42632;25551,43116" o:connectangles="0,0,0,0,0,0,0,0,0,0,0,0,0,0,0,0,0,0,0,0,0,0,0,0,0,0,0,0,0,0,0,0,0"/>
              </v:shape>
              <v:shape id="Freeform 9" o:spid="_x0000_s1034" style="position:absolute;left:251666;top:239908;width:511;height:426;visibility:visible;mso-wrap-style:square;v-text-anchor:top" coordsize="9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CHssUA&#10;AADbAAAADwAAAGRycy9kb3ducmV2LnhtbESPQU8CMRCF7yT+h2ZMvEEXD4asFCIkBg8m6oKcJ9tx&#10;d3E7LW2F1V/vHEi4zeS9ee+b+XJwvTpRTJ1nA9NJAYq49rbjxsBu+zyegUoZ2WLvmQz8UoLl4mY0&#10;x9L6M3/QqcqNkhBOJRpocw6l1qluyWGa+EAs2pePDrOssdE24lnCXa/vi+JBO+xYGloMtG6p/q5+&#10;nIHj61t8n/198r6r1of9JqwO07Ay5u52eHoElWnIV/Pl+sUKvtDLLzKA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IeyxQAAANsAAAAPAAAAAAAAAAAAAAAAAJgCAABkcnMv&#10;ZG93bnJldi54bWxQSwUGAAAAAAQABAD1AAAAigMAAAAA&#10;" path="m47,88l58,86r8,-1l75,80r7,-5l88,69r4,-9l95,53r1,-9l95,36,92,27,88,20,82,13,75,7,66,3,58,1,47,,37,1,29,3,22,7r-8,6l9,20,4,27,1,36,,44r1,9l4,60r5,9l14,75r8,5l29,85r8,1l47,88xe" fillcolor="aqua" stroked="f">
                <v:path arrowok="t" o:connecttype="custom" o:connectlocs="24997,42626;30847,41657;35102,41173;39888,38751;43611,36329;46802,33423;48930,29063;50525,25672;51057,21313;50525,17438;48930,13078;46802,9688;43611,6297;39888,3391;35102,1453;30847,484;24997,0;19678,484;15423,1453;11701,3391;7446,6297;4787,9688;2127,13078;532,17438;0,21313;532,25672;2127,29063;4787,33423;7446,36329;11701,38751;15423,41173;19678,41657;24997,42626" o:connectangles="0,0,0,0,0,0,0,0,0,0,0,0,0,0,0,0,0,0,0,0,0,0,0,0,0,0,0,0,0,0,0,0,0"/>
              </v:shape>
              <v:shape id="Freeform 10" o:spid="_x0000_s1035" style="position:absolute;left:251715;top:240472;width:510;height:436;visibility:visible;mso-wrap-style:square;v-text-anchor:top" coordsize="9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j/cEA&#10;AADbAAAADwAAAGRycy9kb3ducmV2LnhtbERPS2sCMRC+F/wPYQQvRbNaKLIaRbcoPbX4uHgbNrMP&#10;3ExCkq7bf98UCr3Nx/ec9XYwnejJh9aygvksA0FcWt1yreB6OUyXIEJE1thZJgXfFGC7GT2tMdf2&#10;wSfqz7EWKYRDjgqaGF0uZSgbMhhm1hEnrrLeYEzQ11J7fKRw08lFlr1Kgy2nhgYdFQ2V9/OXUdAX&#10;zr90lXvb34rnSyuPn/pDV0pNxsNuBSLSEP/Ff+53nebP4feXdI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bY/3BAAAA2wAAAA8AAAAAAAAAAAAAAAAAmAIAAGRycy9kb3du&#10;cmV2LnhtbFBLBQYAAAAABAAEAPUAAACGAwAAAAA=&#10;" path="m47,90l57,88r9,-1l73,83r7,-6l86,70r4,-8l93,54r2,-9l93,36,90,28,86,21,80,13,73,8,66,3,57,2,47,,37,2,28,3,21,8r-7,5l8,21,4,28,1,36,,45r1,9l4,62r4,8l14,77r7,6l28,87r9,1l47,90xe" fillcolor="aqua" stroked="f">
                <v:path arrowok="t" o:connecttype="custom" o:connectlocs="25260,43606;30634,42637;35471,42152;39233,40214;42995,37307;46220,33916;48370,30040;49982,26164;51057,21803;49982,17442;48370,13566;46220,10175;42995,6299;39233,3876;35471,1454;30634,969;25260,0;19885,969;15048,1454;11286,3876;7524,6299;4300,10175;2150,13566;537,17442;0,21803;537,26164;2150,30040;4300,33916;7524,37307;11286,40214;15048,42152;19885,42637;25260,43606" o:connectangles="0,0,0,0,0,0,0,0,0,0,0,0,0,0,0,0,0,0,0,0,0,0,0,0,0,0,0,0,0,0,0,0,0"/>
              </v:shape>
              <v:shape id="Freeform 11" o:spid="_x0000_s1036" style="position:absolute;left:252663;top:240104;width:511;height:426;visibility:visible;mso-wrap-style:square;v-text-anchor:top" coordsize="9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68XsIA&#10;AADbAAAADwAAAGRycy9kb3ducmV2LnhtbERPTWsCMRC9F/ofwgi9aVYPItuNokKxB6HttvU8bMbd&#10;1c0kJqlu/fWmIPQ2j/c5xaI3nTiTD61lBeNRBoK4srrlWsHX58twBiJEZI2dZVLwSwEW88eHAnNt&#10;L/xB5zLWIoVwyFFBE6PLpQxVQwbDyDrixO2tNxgT9LXUHi8p3HRykmVTabDl1NCgo3VD1bH8MQpO&#10;2zf/Prt+864t14fdxq0OY7dS6mnQL59BROrjv/juftVp/gT+fkk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rxewgAAANsAAAAPAAAAAAAAAAAAAAAAAJgCAABkcnMvZG93&#10;bnJldi54bWxQSwUGAAAAAAQABAD1AAAAhwMAAAAA&#10;" path="m49,88l59,87r8,-2l75,81r7,-6l88,68r4,-7l95,52r1,-9l95,35,92,26,88,19,82,13,75,7,67,3,59,2,49,,39,2,30,3,21,7r-7,6l8,19,4,26,1,35,,43r1,9l4,61r4,7l14,75r7,6l30,85r9,2l49,88xe" fillcolor="aqua" stroked="f">
                <v:path arrowok="t" o:connecttype="custom" o:connectlocs="26060,42625;31378,42141;35633,41172;39888,39234;43610,36328;46801,32938;48929,29547;50524,25188;51056,20828;50524,16953;48929,12594;46801,9203;43610,6297;39888,3391;35633,1453;31378,969;26060,0;20742,969;15955,1453;11169,3391;7446,6297;4255,9203;2127,12594;532,16953;0,20828;532,25188;2127,29547;4255,32938;7446,36328;11169,39234;15955,41172;20742,42141;26060,42625" o:connectangles="0,0,0,0,0,0,0,0,0,0,0,0,0,0,0,0,0,0,0,0,0,0,0,0,0,0,0,0,0,0,0,0,0"/>
              </v:shape>
              <v:shape id="Freeform 12" o:spid="_x0000_s1037" style="position:absolute;left:251864;top:236265;width:593;height:578;visibility:visible;mso-wrap-style:square;v-text-anchor:top" coordsize="148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UfcEA&#10;AADbAAAADwAAAGRycy9kb3ducmV2LnhtbERPS2sCMRC+F/ofwhR6q9lWFFnNipQKXnrwRXscNrPJ&#10;4maybOK69tc3guBtPr7nLJaDa0RPXag9K3gfZSCIS69rNgoO+/XbDESIyBobz6TgSgGWxfPTAnPt&#10;L7ylfheNSCEcclRgY2xzKUNpyWEY+ZY4cZXvHMYEOyN1h5cU7hr5kWVT6bDm1GCxpU9L5Wl3dgq+&#10;v/50359+7c9+UmlzpOZq7FGp15dhNQcRaYgP8d290Wn+GG6/pANk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DFH3BAAAA2wAAAA8AAAAAAAAAAAAAAAAAmAIAAGRycy9kb3du&#10;cmV2LnhtbFBLBQYAAAAABAAEAPUAAACGAwAAAAA=&#10;" path="m75,140r14,-2l104,134r11,-6l127,120r8,-10l143,98r4,-13l148,71,147,56,143,43,135,32,127,20,115,12,104,6,89,2,75,,59,2,46,6,33,12,22,20,13,32,6,43,2,56,,71,2,85,6,98r7,12l22,120r11,8l46,134r13,4l75,140xe" fillcolor="#06f" stroked="f">
                <v:path arrowok="t" o:connecttype="custom" o:connectlocs="30075,57864;35689,57037;41704,55384;46115,52904;50927,49598;54135,45465;57343,40505;58947,35132;59348,29345;58947,23146;57343,17773;54135,13226;50927,8266;46115,4960;41704,2480;35689,827;30075,0;23659,827;18446,2480;13233,4960;8822,8266;5213,13226;2406,17773;802,23146;0,29345;802,35132;2406,40505;5213,45465;8822,49598;13233,52904;18446,55384;23659,57037;30075,57864" o:connectangles="0,0,0,0,0,0,0,0,0,0,0,0,0,0,0,0,0,0,0,0,0,0,0,0,0,0,0,0,0,0,0,0,0"/>
              </v:shape>
              <v:shape id="Freeform 13" o:spid="_x0000_s1038" style="position:absolute;left:249094;top:242051;width:605;height:579;visibility:visible;mso-wrap-style:square;v-text-anchor:top" coordsize="149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mG8AA&#10;AADbAAAADwAAAGRycy9kb3ducmV2LnhtbERPTYvCMBC9L/gfwgh7W1NFZKlGUUEQvLiuB49DMzbV&#10;ZlKTqF1//UYQvM3jfc5k1tpa3MiHyrGCfi8DQVw4XXGpYP+7+voGESKyxtoxKfijALNp52OCuXZ3&#10;/qHbLpYihXDIUYGJscmlDIUhi6HnGuLEHZ23GBP0pdQe7ync1nKQZSNpseLUYLChpaHivLtaBb5/&#10;OIVVaXS1DdeFfbTZZUNnpT677XwMIlIb3+KXe63T/CE8f0kHyO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nmG8AAAADbAAAADwAAAAAAAAAAAAAAAACYAgAAZHJzL2Rvd25y&#10;ZXYueG1sUEsFBgAAAAAEAAQA9QAAAIUDAAAAAA==&#10;" path="m74,l59,1,45,6,33,12,22,20,13,32,6,43,2,56,,71,2,85,6,98r7,11l22,121r11,9l46,135r13,5l75,141r15,-1l104,135r12,-5l127,121r9,-12l143,98r4,-13l149,71,147,56,143,43,136,32,127,20,116,12,103,6,88,1,74,xe" fillcolor="blue" stroked="f">
                <v:path arrowok="t" o:connecttype="custom" o:connectlocs="30023,0;23937,410;18257,2462;13388,4925;8926,8208;5274,13132;2434,17646;811,22981;0,29137;811,34883;2434,40218;5274,44732;8926,49656;13388,53350;18663,55402;23937,57454;30428,57864;36514,57454;42194,55402;47063,53350;51525,49656;55177,44732;58017,40218;59640,34883;60451,29137;59640,22981;58017,17646;55177,13132;51525,8208;47063,4925;41788,2462;35703,410;30023,0" o:connectangles="0,0,0,0,0,0,0,0,0,0,0,0,0,0,0,0,0,0,0,0,0,0,0,0,0,0,0,0,0,0,0,0,0"/>
              </v:shape>
            </v:group>
          </w:pict>
        </mc:Fallback>
      </mc:AlternateContent>
    </w:r>
    <w:proofErr w:type="spellStart"/>
    <w:r w:rsidR="005025E9" w:rsidRPr="00A20BC2">
      <w:rPr>
        <w:rFonts w:ascii="Viner Hand ITC" w:hAnsi="Viner Hand ITC"/>
        <w:b/>
        <w:bCs/>
        <w:color w:val="0070C0"/>
        <w:sz w:val="56"/>
        <w:szCs w:val="5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Shaarei</w:t>
    </w:r>
    <w:proofErr w:type="spellEnd"/>
    <w:r w:rsidR="005025E9" w:rsidRPr="00A20BC2">
      <w:rPr>
        <w:rFonts w:ascii="Viner Hand ITC" w:hAnsi="Viner Hand ITC"/>
        <w:b/>
        <w:bCs/>
        <w:color w:val="0070C0"/>
        <w:sz w:val="56"/>
        <w:szCs w:val="5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proofErr w:type="spellStart"/>
    <w:r w:rsidR="005025E9" w:rsidRPr="00A20BC2">
      <w:rPr>
        <w:rFonts w:ascii="Viner Hand ITC" w:hAnsi="Viner Hand ITC"/>
        <w:b/>
        <w:bCs/>
        <w:color w:val="0070C0"/>
        <w:sz w:val="56"/>
        <w:szCs w:val="5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Shamayim</w:t>
    </w:r>
    <w:proofErr w:type="spellEnd"/>
    <w:r w:rsidR="005025E9" w:rsidRPr="00A20BC2">
      <w:rPr>
        <w:rFonts w:ascii="Viner Hand ITC" w:hAnsi="Viner Hand ITC"/>
        <w:b/>
        <w:bCs/>
        <w:color w:val="0070C0"/>
        <w:sz w:val="56"/>
        <w:szCs w:val="5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Congregation, Inc.</w:t>
    </w:r>
  </w:p>
  <w:p w:rsidR="003B08AC" w:rsidRPr="00817B60" w:rsidRDefault="003B08AC" w:rsidP="00817B60">
    <w:pPr>
      <w:pStyle w:val="Heading1"/>
      <w:jc w:val="center"/>
      <w:rPr>
        <w:rFonts w:ascii="Century Schoolbook" w:hAnsi="Century Schoolbook"/>
        <w:b w:val="0"/>
        <w:szCs w:val="28"/>
      </w:rPr>
    </w:pPr>
    <w:r w:rsidRPr="00817B60">
      <w:rPr>
        <w:rFonts w:ascii="Century Schoolbook" w:hAnsi="Century Schoolbook"/>
        <w:b w:val="0"/>
        <w:szCs w:val="28"/>
      </w:rPr>
      <w:t xml:space="preserve">3410 Mt. Acadia </w:t>
    </w:r>
    <w:proofErr w:type="gramStart"/>
    <w:r w:rsidRPr="00817B60">
      <w:rPr>
        <w:rFonts w:ascii="Century Schoolbook" w:hAnsi="Century Schoolbook"/>
        <w:b w:val="0"/>
        <w:szCs w:val="28"/>
      </w:rPr>
      <w:t xml:space="preserve">Boulevard  </w:t>
    </w:r>
    <w:r w:rsidRPr="00817B60">
      <w:rPr>
        <w:rFonts w:ascii="Century Schoolbook" w:hAnsi="Century Schoolbook" w:cs="Arial Rounded MT Bold"/>
        <w:b w:val="0"/>
        <w:szCs w:val="28"/>
        <w:lang w:bidi="he-IL"/>
      </w:rPr>
      <w:t>•</w:t>
    </w:r>
    <w:proofErr w:type="gramEnd"/>
    <w:r w:rsidRPr="00817B60">
      <w:rPr>
        <w:rFonts w:ascii="Century Schoolbook" w:hAnsi="Century Schoolbook"/>
        <w:b w:val="0"/>
        <w:szCs w:val="28"/>
      </w:rPr>
      <w:t xml:space="preserve">  San Diego, CA 92111</w:t>
    </w:r>
  </w:p>
  <w:p w:rsidR="003B08AC" w:rsidRPr="00817B60" w:rsidRDefault="003B08AC" w:rsidP="003B08AC">
    <w:pPr>
      <w:rPr>
        <w:rFonts w:ascii="Century Schoolbook" w:hAnsi="Century Schoolbook"/>
        <w:sz w:val="4"/>
        <w:szCs w:val="4"/>
      </w:rPr>
    </w:pPr>
  </w:p>
  <w:p w:rsidR="003B08AC" w:rsidRDefault="003B08AC" w:rsidP="003B08AC">
    <w:pPr>
      <w:pStyle w:val="Heading1"/>
      <w:spacing w:after="60"/>
      <w:jc w:val="center"/>
      <w:rPr>
        <w:rFonts w:ascii="Century Schoolbook" w:hAnsi="Century Schoolbook" w:cs="Arial Rounded MT Bold"/>
        <w:b w:val="0"/>
        <w:bCs/>
        <w:szCs w:val="28"/>
        <w:lang w:bidi="he-IL"/>
      </w:rPr>
    </w:pPr>
    <w:r w:rsidRPr="00817B60">
      <w:rPr>
        <w:rFonts w:ascii="Century Schoolbook" w:hAnsi="Century Schoolbook"/>
        <w:b w:val="0"/>
        <w:sz w:val="24"/>
        <w:szCs w:val="24"/>
      </w:rPr>
      <w:t xml:space="preserve">(858) </w:t>
    </w:r>
    <w:r w:rsidR="00A20BC2">
      <w:rPr>
        <w:rFonts w:ascii="Century Schoolbook" w:hAnsi="Century Schoolbook"/>
        <w:b w:val="0"/>
        <w:szCs w:val="28"/>
      </w:rPr>
      <w:t>863-</w:t>
    </w:r>
    <w:proofErr w:type="gramStart"/>
    <w:r w:rsidR="00A20BC2">
      <w:rPr>
        <w:rFonts w:ascii="Century Schoolbook" w:hAnsi="Century Schoolbook"/>
        <w:b w:val="0"/>
        <w:szCs w:val="28"/>
      </w:rPr>
      <w:t>6719</w:t>
    </w:r>
    <w:r w:rsidR="00AC0BC7">
      <w:rPr>
        <w:rFonts w:ascii="Century Schoolbook" w:hAnsi="Century Schoolbook"/>
        <w:b w:val="0"/>
        <w:sz w:val="24"/>
        <w:szCs w:val="24"/>
      </w:rPr>
      <w:t xml:space="preserve">  </w:t>
    </w:r>
    <w:r w:rsidRPr="00817B60">
      <w:rPr>
        <w:rFonts w:ascii="Century Schoolbook" w:hAnsi="Century Schoolbook" w:cs="Arial Rounded MT Bold"/>
        <w:b w:val="0"/>
        <w:sz w:val="24"/>
        <w:szCs w:val="24"/>
        <w:lang w:bidi="he-IL"/>
      </w:rPr>
      <w:t>•</w:t>
    </w:r>
    <w:proofErr w:type="gramEnd"/>
    <w:r w:rsidR="00AC0BC7">
      <w:rPr>
        <w:rFonts w:ascii="Century Schoolbook" w:hAnsi="Century Schoolbook"/>
        <w:b w:val="0"/>
        <w:sz w:val="24"/>
        <w:szCs w:val="24"/>
      </w:rPr>
      <w:t xml:space="preserve">  </w:t>
    </w:r>
    <w:r w:rsidRPr="00817B60">
      <w:rPr>
        <w:rFonts w:ascii="Century Schoolbook" w:hAnsi="Century Schoolbook"/>
        <w:b w:val="0"/>
        <w:szCs w:val="28"/>
      </w:rPr>
      <w:t>Fax:</w:t>
    </w:r>
    <w:r w:rsidRPr="00817B60">
      <w:rPr>
        <w:rFonts w:ascii="Century Schoolbook" w:hAnsi="Century Schoolbook"/>
        <w:b w:val="0"/>
        <w:sz w:val="24"/>
        <w:szCs w:val="24"/>
      </w:rPr>
      <w:t xml:space="preserve"> (858)</w:t>
    </w:r>
    <w:r w:rsidR="00AC0BC7">
      <w:rPr>
        <w:rFonts w:ascii="Century Schoolbook" w:hAnsi="Century Schoolbook"/>
        <w:b w:val="0"/>
        <w:sz w:val="24"/>
        <w:szCs w:val="24"/>
      </w:rPr>
      <w:t xml:space="preserve"> 560-8118  </w:t>
    </w:r>
    <w:r w:rsidR="00AC0BC7">
      <w:rPr>
        <w:rFonts w:ascii="Century Schoolbook" w:hAnsi="Century Schoolbook" w:cs="Arial Rounded MT Bold"/>
        <w:b w:val="0"/>
        <w:sz w:val="24"/>
        <w:szCs w:val="24"/>
        <w:lang w:bidi="he-IL"/>
      </w:rPr>
      <w:t xml:space="preserve">•  </w:t>
    </w:r>
    <w:hyperlink r:id="rId1" w:history="1">
      <w:r w:rsidR="00A20BC2" w:rsidRPr="00E73A62">
        <w:rPr>
          <w:rStyle w:val="Hyperlink"/>
          <w:rFonts w:ascii="Century Schoolbook" w:hAnsi="Century Schoolbook" w:cs="Arial Rounded MT Bold"/>
          <w:b w:val="0"/>
          <w:bCs/>
          <w:szCs w:val="28"/>
          <w:lang w:bidi="he-IL"/>
        </w:rPr>
        <w:t>shaareishamayimsd@gmail.com</w:t>
      </w:r>
    </w:hyperlink>
  </w:p>
  <w:p w:rsidR="00A20BC2" w:rsidRPr="00A20BC2" w:rsidRDefault="00284863" w:rsidP="00A20BC2">
    <w:pPr>
      <w:jc w:val="center"/>
      <w:rPr>
        <w:rFonts w:ascii="Century Schoolbook" w:hAnsi="Century Schoolbook"/>
        <w:lang w:bidi="he-IL"/>
      </w:rPr>
    </w:pPr>
    <w:hyperlink r:id="rId2" w:history="1">
      <w:r w:rsidR="00A20BC2" w:rsidRPr="00A20BC2">
        <w:rPr>
          <w:rStyle w:val="Hyperlink"/>
          <w:rFonts w:ascii="Century Schoolbook" w:hAnsi="Century Schoolbook"/>
          <w:lang w:bidi="he-IL"/>
        </w:rPr>
        <w:t>www.</w:t>
      </w:r>
      <w:r w:rsidR="00A20BC2" w:rsidRPr="00A20BC2">
        <w:rPr>
          <w:rStyle w:val="Hyperlink"/>
          <w:rFonts w:ascii="Century Schoolbook" w:hAnsi="Century Schoolbook"/>
          <w:sz w:val="28"/>
          <w:lang w:bidi="he-IL"/>
        </w:rPr>
        <w:t>shaareishamayim</w:t>
      </w:r>
      <w:r w:rsidR="00A20BC2" w:rsidRPr="00A20BC2">
        <w:rPr>
          <w:rStyle w:val="Hyperlink"/>
          <w:rFonts w:ascii="Century Schoolbook" w:hAnsi="Century Schoolbook"/>
          <w:lang w:bidi="he-IL"/>
        </w:rPr>
        <w:t>.org</w:t>
      </w:r>
    </w:hyperlink>
    <w:r w:rsidR="00A20BC2" w:rsidRPr="00A20BC2">
      <w:rPr>
        <w:rFonts w:ascii="Century Schoolbook" w:hAnsi="Century Schoolbook"/>
        <w:lang w:bidi="he-IL"/>
      </w:rPr>
      <w:t xml:space="preserve"> </w:t>
    </w:r>
  </w:p>
  <w:p w:rsidR="00817B60" w:rsidRPr="00817B60" w:rsidRDefault="00817B60" w:rsidP="00817B60">
    <w:pPr>
      <w:rPr>
        <w:sz w:val="6"/>
        <w:szCs w:val="6"/>
        <w:lang w:bidi="he-IL"/>
      </w:rPr>
    </w:pPr>
  </w:p>
  <w:p w:rsidR="003B08AC" w:rsidRDefault="00A20BC2" w:rsidP="003B08AC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152400</wp:posOffset>
              </wp:positionH>
              <wp:positionV relativeFrom="paragraph">
                <wp:posOffset>50165</wp:posOffset>
              </wp:positionV>
              <wp:extent cx="6400800" cy="0"/>
              <wp:effectExtent l="9525" t="9525" r="9525" b="9525"/>
              <wp:wrapNone/>
              <wp:docPr id="1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3.95pt" to="516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ENEwIAACoEAAAOAAAAZHJzL2Uyb0RvYy54bWysU8GO2jAQvVfqP1i+QxIaW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" strokeweight="1.25pt"/>
          </w:pict>
        </mc:Fallback>
      </mc:AlternateContent>
    </w:r>
  </w:p>
  <w:p w:rsidR="003B08AC" w:rsidRDefault="003B08A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BC2" w:rsidRDefault="00A20B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70C"/>
    <w:rsid w:val="000F31FB"/>
    <w:rsid w:val="001B2A5E"/>
    <w:rsid w:val="001D1D3B"/>
    <w:rsid w:val="001E018C"/>
    <w:rsid w:val="00214C5F"/>
    <w:rsid w:val="00284863"/>
    <w:rsid w:val="002D6E65"/>
    <w:rsid w:val="00371EAF"/>
    <w:rsid w:val="003B08AC"/>
    <w:rsid w:val="004443BB"/>
    <w:rsid w:val="004E34BB"/>
    <w:rsid w:val="005025E9"/>
    <w:rsid w:val="006620C1"/>
    <w:rsid w:val="006E1C20"/>
    <w:rsid w:val="0072493B"/>
    <w:rsid w:val="00731B8C"/>
    <w:rsid w:val="007961FB"/>
    <w:rsid w:val="00817B60"/>
    <w:rsid w:val="008C7A47"/>
    <w:rsid w:val="00905FC1"/>
    <w:rsid w:val="00A20BC2"/>
    <w:rsid w:val="00AC0BC7"/>
    <w:rsid w:val="00B7270C"/>
    <w:rsid w:val="00B918FD"/>
    <w:rsid w:val="00C8502F"/>
    <w:rsid w:val="00CB095C"/>
    <w:rsid w:val="00D70D43"/>
    <w:rsid w:val="00EF7C43"/>
    <w:rsid w:val="00F065B1"/>
    <w:rsid w:val="00F4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EAF"/>
    <w:rPr>
      <w:rFonts w:ascii="Times" w:eastAsia="Times" w:hAnsi="Times" w:cs="Times New Roman"/>
      <w:sz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3B08AC"/>
    <w:pPr>
      <w:keepNext/>
      <w:outlineLvl w:val="0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8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8AC"/>
    <w:rPr>
      <w:rFonts w:ascii="Times" w:eastAsia="Times" w:hAnsi="Times" w:cs="Times New Roman"/>
      <w:sz w:val="24"/>
      <w:szCs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3B08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8AC"/>
    <w:rPr>
      <w:rFonts w:ascii="Times" w:eastAsia="Times" w:hAnsi="Times" w:cs="Times New Roman"/>
      <w:sz w:val="24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8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8AC"/>
    <w:rPr>
      <w:rFonts w:ascii="Tahoma" w:eastAsia="Times" w:hAnsi="Tahoma" w:cs="Tahoma"/>
      <w:sz w:val="16"/>
      <w:szCs w:val="16"/>
      <w:lang w:bidi="ar-SA"/>
    </w:rPr>
  </w:style>
  <w:style w:type="character" w:customStyle="1" w:styleId="Heading1Char">
    <w:name w:val="Heading 1 Char"/>
    <w:basedOn w:val="DefaultParagraphFont"/>
    <w:link w:val="Heading1"/>
    <w:rsid w:val="003B08AC"/>
    <w:rPr>
      <w:rFonts w:ascii="Times" w:eastAsia="Times" w:hAnsi="Times" w:cs="Times New Roman"/>
      <w:b/>
      <w:sz w:val="28"/>
      <w:szCs w:val="20"/>
      <w:lang w:bidi="ar-SA"/>
    </w:rPr>
  </w:style>
  <w:style w:type="character" w:customStyle="1" w:styleId="il">
    <w:name w:val="il"/>
    <w:basedOn w:val="DefaultParagraphFont"/>
    <w:rsid w:val="005025E9"/>
  </w:style>
  <w:style w:type="character" w:styleId="Hyperlink">
    <w:name w:val="Hyperlink"/>
    <w:basedOn w:val="DefaultParagraphFont"/>
    <w:uiPriority w:val="99"/>
    <w:unhideWhenUsed/>
    <w:rsid w:val="00817B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EAF"/>
    <w:rPr>
      <w:rFonts w:ascii="Times" w:eastAsia="Times" w:hAnsi="Times" w:cs="Times New Roman"/>
      <w:sz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3B08AC"/>
    <w:pPr>
      <w:keepNext/>
      <w:outlineLvl w:val="0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08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8AC"/>
    <w:rPr>
      <w:rFonts w:ascii="Times" w:eastAsia="Times" w:hAnsi="Times" w:cs="Times New Roman"/>
      <w:sz w:val="24"/>
      <w:szCs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3B08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08AC"/>
    <w:rPr>
      <w:rFonts w:ascii="Times" w:eastAsia="Times" w:hAnsi="Times" w:cs="Times New Roman"/>
      <w:sz w:val="24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8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8AC"/>
    <w:rPr>
      <w:rFonts w:ascii="Tahoma" w:eastAsia="Times" w:hAnsi="Tahoma" w:cs="Tahoma"/>
      <w:sz w:val="16"/>
      <w:szCs w:val="16"/>
      <w:lang w:bidi="ar-SA"/>
    </w:rPr>
  </w:style>
  <w:style w:type="character" w:customStyle="1" w:styleId="Heading1Char">
    <w:name w:val="Heading 1 Char"/>
    <w:basedOn w:val="DefaultParagraphFont"/>
    <w:link w:val="Heading1"/>
    <w:rsid w:val="003B08AC"/>
    <w:rPr>
      <w:rFonts w:ascii="Times" w:eastAsia="Times" w:hAnsi="Times" w:cs="Times New Roman"/>
      <w:b/>
      <w:sz w:val="28"/>
      <w:szCs w:val="20"/>
      <w:lang w:bidi="ar-SA"/>
    </w:rPr>
  </w:style>
  <w:style w:type="character" w:customStyle="1" w:styleId="il">
    <w:name w:val="il"/>
    <w:basedOn w:val="DefaultParagraphFont"/>
    <w:rsid w:val="005025E9"/>
  </w:style>
  <w:style w:type="character" w:styleId="Hyperlink">
    <w:name w:val="Hyperlink"/>
    <w:basedOn w:val="DefaultParagraphFont"/>
    <w:uiPriority w:val="99"/>
    <w:unhideWhenUsed/>
    <w:rsid w:val="00817B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7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haareishamayim.org" TargetMode="External"/><Relationship Id="rId1" Type="http://schemas.openxmlformats.org/officeDocument/2006/relationships/hyperlink" Target="mailto:shaareishamayimsd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SCY%20High\Capital%20Campaign\SSC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SSC LETTERHEAD</Template>
  <TotalTime>15</TotalTime>
  <Pages>1</Pages>
  <Words>207</Words>
  <Characters>1184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Diego Futures Foundation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SSC</dc:creator>
  <cp:lastModifiedBy>David H. Kupferberg, MD, MPH</cp:lastModifiedBy>
  <cp:revision>2</cp:revision>
  <cp:lastPrinted>2013-01-02T18:31:00Z</cp:lastPrinted>
  <dcterms:created xsi:type="dcterms:W3CDTF">2013-03-01T03:36:00Z</dcterms:created>
  <dcterms:modified xsi:type="dcterms:W3CDTF">2013-03-01T03:36:00Z</dcterms:modified>
</cp:coreProperties>
</file>